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F8D3B" w14:textId="77777777" w:rsidR="006A2125" w:rsidRDefault="002B1B09" w:rsidP="001A0502">
      <w:pPr>
        <w:tabs>
          <w:tab w:val="left" w:pos="10245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19A2689" wp14:editId="638AED65">
                <wp:simplePos x="0" y="0"/>
                <wp:positionH relativeFrom="page">
                  <wp:posOffset>-39536</wp:posOffset>
                </wp:positionH>
                <wp:positionV relativeFrom="page">
                  <wp:align>top</wp:align>
                </wp:positionV>
                <wp:extent cx="3260035" cy="8274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8274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7B88" w14:textId="77777777" w:rsidR="006E14CB" w:rsidRDefault="006E14CB" w:rsidP="00CB3B5C">
                            <w:pPr>
                              <w:shd w:val="clear" w:color="auto" w:fill="DDD9C3" w:themeFill="background2" w:themeFillShade="E6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Hlk24117413"/>
                            <w:bookmarkEnd w:id="0"/>
                          </w:p>
                          <w:p w14:paraId="4083E813" w14:textId="77777777" w:rsidR="00FF50DE" w:rsidRDefault="00FF50DE" w:rsidP="00E80653">
                            <w:pPr>
                              <w:jc w:val="center"/>
                              <w:rPr>
                                <w:b/>
                                <w:noProof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1F6AE850" w14:textId="77777777" w:rsidR="00FF50DE" w:rsidRDefault="00FF50DE" w:rsidP="00E80653">
                            <w:pPr>
                              <w:jc w:val="center"/>
                              <w:rPr>
                                <w:b/>
                                <w:noProof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635EFC82" w14:textId="77777777" w:rsidR="00D04A60" w:rsidRDefault="007F421A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374F">
                              <w:rPr>
                                <w:b/>
                                <w:noProof/>
                                <w:color w:val="8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CD42D62" wp14:editId="72DE0A26">
                                  <wp:extent cx="2299647" cy="2946166"/>
                                  <wp:effectExtent l="0" t="0" r="5715" b="6985"/>
                                  <wp:docPr id="532855111" name="Picture 532855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Nags Head Police Officer Matt Huntingford and K9 Bak 2 (Large) (00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167" cy="3008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09F0F3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E6D7F6E" w14:textId="77777777" w:rsidR="007236A7" w:rsidRDefault="007236A7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9BE810A" w14:textId="77777777" w:rsidR="00CB3B5C" w:rsidRPr="00036981" w:rsidRDefault="00CB3B5C" w:rsidP="00CB3B5C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1" w:name="_Hlk22050136"/>
                            <w:r w:rsidRPr="00036981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SALARY AND BENEFITS</w:t>
                            </w:r>
                          </w:p>
                          <w:p w14:paraId="1C6953FF" w14:textId="77777777" w:rsidR="00CB3B5C" w:rsidRDefault="00CB3B5C" w:rsidP="00CB3B5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613D6E5" w14:textId="4BDB72E5" w:rsidR="00A952CB" w:rsidRPr="00A952CB" w:rsidRDefault="00A952CB" w:rsidP="00CB3B5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952CB">
                              <w:rPr>
                                <w:b/>
                                <w:sz w:val="32"/>
                                <w:szCs w:val="32"/>
                              </w:rPr>
                              <w:t>Starting Salary Range</w:t>
                            </w:r>
                          </w:p>
                          <w:p w14:paraId="1BCFA82B" w14:textId="44421A13" w:rsidR="00A952CB" w:rsidRPr="00A952CB" w:rsidRDefault="00A952CB" w:rsidP="00CB3B5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952CB">
                              <w:rPr>
                                <w:b/>
                                <w:sz w:val="32"/>
                                <w:szCs w:val="32"/>
                              </w:rPr>
                              <w:t>$53,802 - $69,943</w:t>
                            </w:r>
                          </w:p>
                          <w:p w14:paraId="11F3A115" w14:textId="77777777" w:rsidR="00A952CB" w:rsidRPr="00036981" w:rsidRDefault="00A952CB" w:rsidP="00CB3B5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C81EC1" w14:textId="629221E9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Competitive Salary and Career Progression</w:t>
                            </w:r>
                            <w:r w:rsidR="00D75C44">
                              <w:rPr>
                                <w:sz w:val="24"/>
                                <w:szCs w:val="24"/>
                              </w:rPr>
                              <w:t xml:space="preserve"> with 5% step increases</w:t>
                            </w:r>
                          </w:p>
                          <w:p w14:paraId="0B507FAC" w14:textId="77777777" w:rsidR="00CB3B5C" w:rsidRPr="00F1374F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1374F">
                              <w:rPr>
                                <w:sz w:val="24"/>
                                <w:szCs w:val="24"/>
                              </w:rPr>
                              <w:t>Insurance; Health, Dental, Vision</w:t>
                            </w:r>
                          </w:p>
                          <w:p w14:paraId="2A3EADBF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Vacation &amp; Sick Leave</w:t>
                            </w:r>
                          </w:p>
                          <w:p w14:paraId="419C3E12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Retirement (LGERS, 401K)</w:t>
                            </w:r>
                          </w:p>
                          <w:p w14:paraId="22060F88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All Equipment and Uniforms Provided</w:t>
                            </w:r>
                          </w:p>
                          <w:p w14:paraId="5D8EA9D3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Advanced Training </w:t>
                            </w:r>
                          </w:p>
                          <w:p w14:paraId="4515E030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Opportunities for Advancement</w:t>
                            </w:r>
                          </w:p>
                          <w:p w14:paraId="734677C9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Take-Home Car Program</w:t>
                            </w:r>
                          </w:p>
                          <w:p w14:paraId="716E5EDD" w14:textId="77777777" w:rsidR="00CB3B5C" w:rsidRPr="0028731A" w:rsidRDefault="00CB3B5C" w:rsidP="00CB3B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Life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at the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 Beach</w:t>
                            </w:r>
                          </w:p>
                          <w:bookmarkEnd w:id="1"/>
                          <w:p w14:paraId="323A4670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0ACFDCC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7913D0D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9DFC934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936BF0C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44C07C6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3D31DA9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52590FE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D384DBF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40B5A54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294F600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AE1B4A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D59D60C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A75876B" w14:textId="77777777" w:rsidR="00D04A60" w:rsidRDefault="00D04A60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9D8CD7D" w14:textId="77777777" w:rsidR="00E80653" w:rsidRPr="00036981" w:rsidRDefault="00E80653" w:rsidP="00E80653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6981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SALARY AND BENEFITS</w:t>
                            </w:r>
                          </w:p>
                          <w:p w14:paraId="0D502867" w14:textId="77777777" w:rsidR="00E80653" w:rsidRPr="00036981" w:rsidRDefault="00E80653" w:rsidP="00E806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2AB1C9" w14:textId="77777777" w:rsidR="00E80653" w:rsidRPr="0028731A" w:rsidRDefault="00DD1674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Competitive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alary and             </w:t>
                            </w:r>
                            <w:r w:rsidR="0028731A" w:rsidRPr="0028731A">
                              <w:rPr>
                                <w:sz w:val="24"/>
                                <w:szCs w:val="24"/>
                              </w:rPr>
                              <w:t>Career</w:t>
                            </w:r>
                            <w:r w:rsidR="006E14CB" w:rsidRPr="002873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19063D" w:rsidRPr="0028731A">
                              <w:rPr>
                                <w:sz w:val="24"/>
                                <w:szCs w:val="24"/>
                              </w:rPr>
                              <w:t>rogression</w:t>
                            </w:r>
                          </w:p>
                          <w:p w14:paraId="1BF358F8" w14:textId="77777777" w:rsidR="006E14CB" w:rsidRPr="0028731A" w:rsidRDefault="006E14CB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Insurance</w:t>
                            </w:r>
                            <w:r w:rsidR="0019063D" w:rsidRPr="0028731A">
                              <w:rPr>
                                <w:sz w:val="24"/>
                                <w:szCs w:val="24"/>
                              </w:rPr>
                              <w:t>; Health, Dental, Vision</w:t>
                            </w:r>
                          </w:p>
                          <w:p w14:paraId="61A8D99D" w14:textId="77777777" w:rsidR="006E14CB" w:rsidRPr="0028731A" w:rsidRDefault="002F1D83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Vacation &amp; </w:t>
                            </w:r>
                            <w:r w:rsidR="006E14CB" w:rsidRPr="0028731A">
                              <w:rPr>
                                <w:sz w:val="24"/>
                                <w:szCs w:val="24"/>
                              </w:rPr>
                              <w:t xml:space="preserve">Sick 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>Leave</w:t>
                            </w:r>
                          </w:p>
                          <w:p w14:paraId="25B14CBB" w14:textId="77777777" w:rsidR="006E14CB" w:rsidRPr="0028731A" w:rsidRDefault="006E14CB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Retirement</w:t>
                            </w:r>
                            <w:r w:rsidR="00DC13A1" w:rsidRPr="0028731A">
                              <w:rPr>
                                <w:sz w:val="24"/>
                                <w:szCs w:val="24"/>
                              </w:rPr>
                              <w:t xml:space="preserve"> (LGERS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, 401K</w:t>
                            </w:r>
                            <w:r w:rsidR="00DC13A1" w:rsidRPr="0028731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D95C9B" w14:textId="77777777" w:rsidR="006E14CB" w:rsidRPr="0028731A" w:rsidRDefault="006E14CB" w:rsidP="00097BA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quipment and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niforms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Provided</w:t>
                            </w:r>
                          </w:p>
                          <w:p w14:paraId="36C26267" w14:textId="77777777" w:rsidR="006E14CB" w:rsidRPr="0028731A" w:rsidRDefault="006E14CB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Advanced Training </w:t>
                            </w:r>
                          </w:p>
                          <w:p w14:paraId="5A45D6D1" w14:textId="77777777" w:rsidR="006E14CB" w:rsidRPr="0028731A" w:rsidRDefault="006E14CB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Opportunities for</w:t>
                            </w:r>
                            <w:r w:rsidR="00EA4ECA" w:rsidRPr="002873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>Advancement</w:t>
                            </w:r>
                          </w:p>
                          <w:p w14:paraId="444F021E" w14:textId="77777777" w:rsidR="006E14CB" w:rsidRPr="0028731A" w:rsidRDefault="006E14CB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>Take-Home Car Program</w:t>
                            </w:r>
                          </w:p>
                          <w:p w14:paraId="26110BD9" w14:textId="77777777" w:rsidR="0019063D" w:rsidRPr="0028731A" w:rsidRDefault="0019063D" w:rsidP="006E14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Life </w:t>
                            </w:r>
                            <w:r w:rsidR="0028731A">
                              <w:rPr>
                                <w:sz w:val="24"/>
                                <w:szCs w:val="24"/>
                              </w:rPr>
                              <w:t>at the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7BAF" w:rsidRPr="0028731A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28731A">
                              <w:rPr>
                                <w:sz w:val="24"/>
                                <w:szCs w:val="24"/>
                              </w:rPr>
                              <w:t>each</w:t>
                            </w:r>
                          </w:p>
                          <w:p w14:paraId="77003A3A" w14:textId="77777777" w:rsidR="00772D10" w:rsidRDefault="00772D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A26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1pt;margin-top:0;width:256.7pt;height:651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" fillcolor="#ddd8c2 [2894]" stroked="f" strokeweight=".5pt">
                <v:textbox>
                  <w:txbxContent>
                    <w:p w14:paraId="47847B88" w14:textId="77777777" w:rsidR="006E14CB" w:rsidRDefault="006E14CB" w:rsidP="00CB3B5C">
                      <w:pPr>
                        <w:shd w:val="clear" w:color="auto" w:fill="DDD9C3" w:themeFill="background2" w:themeFillShade="E6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bookmarkStart w:id="2" w:name="_Hlk24117413"/>
                      <w:bookmarkEnd w:id="2"/>
                    </w:p>
                    <w:p w14:paraId="4083E813" w14:textId="77777777" w:rsidR="00FF50DE" w:rsidRDefault="00FF50DE" w:rsidP="00E80653">
                      <w:pPr>
                        <w:jc w:val="center"/>
                        <w:rPr>
                          <w:b/>
                          <w:noProof/>
                          <w:color w:val="800000"/>
                          <w:sz w:val="32"/>
                          <w:szCs w:val="32"/>
                        </w:rPr>
                      </w:pPr>
                    </w:p>
                    <w:p w14:paraId="1F6AE850" w14:textId="77777777" w:rsidR="00FF50DE" w:rsidRDefault="00FF50DE" w:rsidP="00E80653">
                      <w:pPr>
                        <w:jc w:val="center"/>
                        <w:rPr>
                          <w:b/>
                          <w:noProof/>
                          <w:color w:val="800000"/>
                          <w:sz w:val="32"/>
                          <w:szCs w:val="32"/>
                        </w:rPr>
                      </w:pPr>
                    </w:p>
                    <w:p w14:paraId="635EFC82" w14:textId="77777777" w:rsidR="00D04A60" w:rsidRDefault="007F421A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 w:rsidRPr="00F1374F">
                        <w:rPr>
                          <w:b/>
                          <w:noProof/>
                          <w:color w:val="800000"/>
                          <w:sz w:val="32"/>
                          <w:szCs w:val="32"/>
                        </w:rPr>
                        <w:drawing>
                          <wp:inline distT="0" distB="0" distL="0" distR="0" wp14:anchorId="7CD42D62" wp14:editId="72DE0A26">
                            <wp:extent cx="2299647" cy="2946166"/>
                            <wp:effectExtent l="0" t="0" r="5715" b="6985"/>
                            <wp:docPr id="532855111" name="Picture 532855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Nags Head Police Officer Matt Huntingford and K9 Bak 2 (Large) (00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167" cy="300832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09F0F3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6E6D7F6E" w14:textId="77777777" w:rsidR="007236A7" w:rsidRDefault="007236A7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79BE810A" w14:textId="77777777" w:rsidR="00CB3B5C" w:rsidRPr="00036981" w:rsidRDefault="00CB3B5C" w:rsidP="00CB3B5C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bookmarkStart w:id="3" w:name="_Hlk22050136"/>
                      <w:r w:rsidRPr="00036981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SALARY AND BENEFITS</w:t>
                      </w:r>
                    </w:p>
                    <w:p w14:paraId="1C6953FF" w14:textId="77777777" w:rsidR="00CB3B5C" w:rsidRDefault="00CB3B5C" w:rsidP="00CB3B5C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613D6E5" w14:textId="4BDB72E5" w:rsidR="00A952CB" w:rsidRPr="00A952CB" w:rsidRDefault="00A952CB" w:rsidP="00CB3B5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952CB">
                        <w:rPr>
                          <w:b/>
                          <w:sz w:val="32"/>
                          <w:szCs w:val="32"/>
                        </w:rPr>
                        <w:t>Starting Salary Range</w:t>
                      </w:r>
                    </w:p>
                    <w:p w14:paraId="1BCFA82B" w14:textId="44421A13" w:rsidR="00A952CB" w:rsidRPr="00A952CB" w:rsidRDefault="00A952CB" w:rsidP="00CB3B5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952CB">
                        <w:rPr>
                          <w:b/>
                          <w:sz w:val="32"/>
                          <w:szCs w:val="32"/>
                        </w:rPr>
                        <w:t>$53,802 - $69,943</w:t>
                      </w:r>
                    </w:p>
                    <w:p w14:paraId="11F3A115" w14:textId="77777777" w:rsidR="00A952CB" w:rsidRPr="00036981" w:rsidRDefault="00A952CB" w:rsidP="00CB3B5C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FC81EC1" w14:textId="629221E9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Competitive Salary and Career Progression</w:t>
                      </w:r>
                      <w:r w:rsidR="00D75C44">
                        <w:rPr>
                          <w:sz w:val="24"/>
                          <w:szCs w:val="24"/>
                        </w:rPr>
                        <w:t xml:space="preserve"> with 5% step increases</w:t>
                      </w:r>
                    </w:p>
                    <w:p w14:paraId="0B507FAC" w14:textId="77777777" w:rsidR="00CB3B5C" w:rsidRPr="00F1374F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F1374F">
                        <w:rPr>
                          <w:sz w:val="24"/>
                          <w:szCs w:val="24"/>
                        </w:rPr>
                        <w:t>Insurance; Health, Dental, Vision</w:t>
                      </w:r>
                    </w:p>
                    <w:p w14:paraId="2A3EADBF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Vacation &amp; Sick Leave</w:t>
                      </w:r>
                    </w:p>
                    <w:p w14:paraId="419C3E12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Retirement (LGERS, 401K)</w:t>
                      </w:r>
                    </w:p>
                    <w:p w14:paraId="22060F88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All Equipment and Uniforms Provided</w:t>
                      </w:r>
                    </w:p>
                    <w:p w14:paraId="5D8EA9D3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Advanced Training </w:t>
                      </w:r>
                    </w:p>
                    <w:p w14:paraId="4515E030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Opportunities for Advancement</w:t>
                      </w:r>
                    </w:p>
                    <w:p w14:paraId="734677C9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Take-Home Car Program</w:t>
                      </w:r>
                    </w:p>
                    <w:p w14:paraId="716E5EDD" w14:textId="77777777" w:rsidR="00CB3B5C" w:rsidRPr="0028731A" w:rsidRDefault="00CB3B5C" w:rsidP="00CB3B5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Life </w:t>
                      </w:r>
                      <w:r>
                        <w:rPr>
                          <w:sz w:val="24"/>
                          <w:szCs w:val="24"/>
                        </w:rPr>
                        <w:t>at the</w:t>
                      </w:r>
                      <w:r w:rsidRPr="0028731A">
                        <w:rPr>
                          <w:sz w:val="24"/>
                          <w:szCs w:val="24"/>
                        </w:rPr>
                        <w:t xml:space="preserve"> Beach</w:t>
                      </w:r>
                    </w:p>
                    <w:bookmarkEnd w:id="3"/>
                    <w:p w14:paraId="323A4670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00ACFDCC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07913D0D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69DFC934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4936BF0C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544C07C6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03D31DA9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552590FE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1D384DBF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140B5A54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1294F600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77AE1B4A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6D59D60C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2A75876B" w14:textId="77777777" w:rsidR="00D04A60" w:rsidRDefault="00D04A60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</w:p>
                    <w:p w14:paraId="79D8CD7D" w14:textId="77777777" w:rsidR="00E80653" w:rsidRPr="00036981" w:rsidRDefault="00E80653" w:rsidP="00E80653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 w:rsidRPr="00036981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SALARY AND BENEFITS</w:t>
                      </w:r>
                    </w:p>
                    <w:p w14:paraId="0D502867" w14:textId="77777777" w:rsidR="00E80653" w:rsidRPr="00036981" w:rsidRDefault="00E80653" w:rsidP="00E80653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72AB1C9" w14:textId="77777777" w:rsidR="00E80653" w:rsidRPr="0028731A" w:rsidRDefault="00DD1674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Competitive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S</w:t>
                      </w:r>
                      <w:r w:rsidRPr="0028731A">
                        <w:rPr>
                          <w:sz w:val="24"/>
                          <w:szCs w:val="24"/>
                        </w:rPr>
                        <w:t xml:space="preserve">alary and             </w:t>
                      </w:r>
                      <w:r w:rsidR="0028731A" w:rsidRPr="0028731A">
                        <w:rPr>
                          <w:sz w:val="24"/>
                          <w:szCs w:val="24"/>
                        </w:rPr>
                        <w:t>Career</w:t>
                      </w:r>
                      <w:r w:rsidR="006E14CB" w:rsidRPr="0028731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P</w:t>
                      </w:r>
                      <w:r w:rsidR="0019063D" w:rsidRPr="0028731A">
                        <w:rPr>
                          <w:sz w:val="24"/>
                          <w:szCs w:val="24"/>
                        </w:rPr>
                        <w:t>rogression</w:t>
                      </w:r>
                    </w:p>
                    <w:p w14:paraId="1BF358F8" w14:textId="77777777" w:rsidR="006E14CB" w:rsidRPr="0028731A" w:rsidRDefault="006E14CB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Insurance</w:t>
                      </w:r>
                      <w:r w:rsidR="0019063D" w:rsidRPr="0028731A">
                        <w:rPr>
                          <w:sz w:val="24"/>
                          <w:szCs w:val="24"/>
                        </w:rPr>
                        <w:t>; Health, Dental, Vision</w:t>
                      </w:r>
                    </w:p>
                    <w:p w14:paraId="61A8D99D" w14:textId="77777777" w:rsidR="006E14CB" w:rsidRPr="0028731A" w:rsidRDefault="002F1D83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Vacation &amp; </w:t>
                      </w:r>
                      <w:r w:rsidR="006E14CB" w:rsidRPr="0028731A">
                        <w:rPr>
                          <w:sz w:val="24"/>
                          <w:szCs w:val="24"/>
                        </w:rPr>
                        <w:t xml:space="preserve">Sick </w:t>
                      </w:r>
                      <w:r w:rsidRPr="0028731A">
                        <w:rPr>
                          <w:sz w:val="24"/>
                          <w:szCs w:val="24"/>
                        </w:rPr>
                        <w:t>Leave</w:t>
                      </w:r>
                    </w:p>
                    <w:p w14:paraId="25B14CBB" w14:textId="77777777" w:rsidR="006E14CB" w:rsidRPr="0028731A" w:rsidRDefault="006E14CB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Retirement</w:t>
                      </w:r>
                      <w:r w:rsidR="00DC13A1" w:rsidRPr="0028731A">
                        <w:rPr>
                          <w:sz w:val="24"/>
                          <w:szCs w:val="24"/>
                        </w:rPr>
                        <w:t xml:space="preserve"> (LGERS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, 401K</w:t>
                      </w:r>
                      <w:r w:rsidR="00DC13A1" w:rsidRPr="0028731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1DD95C9B" w14:textId="77777777" w:rsidR="006E14CB" w:rsidRPr="0028731A" w:rsidRDefault="006E14CB" w:rsidP="00097BA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All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E</w:t>
                      </w:r>
                      <w:r w:rsidRPr="0028731A">
                        <w:rPr>
                          <w:sz w:val="24"/>
                          <w:szCs w:val="24"/>
                        </w:rPr>
                        <w:t xml:space="preserve">quipment and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U</w:t>
                      </w:r>
                      <w:r w:rsidRPr="0028731A">
                        <w:rPr>
                          <w:sz w:val="24"/>
                          <w:szCs w:val="24"/>
                        </w:rPr>
                        <w:t xml:space="preserve">niforms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Provided</w:t>
                      </w:r>
                    </w:p>
                    <w:p w14:paraId="36C26267" w14:textId="77777777" w:rsidR="006E14CB" w:rsidRPr="0028731A" w:rsidRDefault="006E14CB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Advanced Training </w:t>
                      </w:r>
                    </w:p>
                    <w:p w14:paraId="5A45D6D1" w14:textId="77777777" w:rsidR="006E14CB" w:rsidRPr="0028731A" w:rsidRDefault="006E14CB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Opportunities for</w:t>
                      </w:r>
                      <w:r w:rsidR="00EA4ECA" w:rsidRPr="0028731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8731A">
                        <w:rPr>
                          <w:sz w:val="24"/>
                          <w:szCs w:val="24"/>
                        </w:rPr>
                        <w:t>Advancement</w:t>
                      </w:r>
                    </w:p>
                    <w:p w14:paraId="444F021E" w14:textId="77777777" w:rsidR="006E14CB" w:rsidRPr="0028731A" w:rsidRDefault="006E14CB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>Take-Home Car Program</w:t>
                      </w:r>
                    </w:p>
                    <w:p w14:paraId="26110BD9" w14:textId="77777777" w:rsidR="0019063D" w:rsidRPr="0028731A" w:rsidRDefault="0019063D" w:rsidP="006E14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28731A">
                        <w:rPr>
                          <w:sz w:val="24"/>
                          <w:szCs w:val="24"/>
                        </w:rPr>
                        <w:t xml:space="preserve">Life </w:t>
                      </w:r>
                      <w:r w:rsidR="0028731A">
                        <w:rPr>
                          <w:sz w:val="24"/>
                          <w:szCs w:val="24"/>
                        </w:rPr>
                        <w:t>at the</w:t>
                      </w:r>
                      <w:r w:rsidRPr="0028731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7BAF" w:rsidRPr="0028731A">
                        <w:rPr>
                          <w:sz w:val="24"/>
                          <w:szCs w:val="24"/>
                        </w:rPr>
                        <w:t>B</w:t>
                      </w:r>
                      <w:r w:rsidRPr="0028731A">
                        <w:rPr>
                          <w:sz w:val="24"/>
                          <w:szCs w:val="24"/>
                        </w:rPr>
                        <w:t>each</w:t>
                      </w:r>
                    </w:p>
                    <w:p w14:paraId="77003A3A" w14:textId="77777777" w:rsidR="00772D10" w:rsidRDefault="00772D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7A5BC" wp14:editId="045DDCC4">
                <wp:simplePos x="0" y="0"/>
                <wp:positionH relativeFrom="column">
                  <wp:posOffset>3118898</wp:posOffset>
                </wp:positionH>
                <wp:positionV relativeFrom="paragraph">
                  <wp:posOffset>-228600</wp:posOffset>
                </wp:positionV>
                <wp:extent cx="3323645" cy="77628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7762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06EB7" w14:textId="77777777" w:rsidR="006E2D0E" w:rsidRDefault="006E2D0E" w:rsidP="003A51D8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1F241FED" w14:textId="77777777" w:rsidR="00597D3D" w:rsidRDefault="00597D3D" w:rsidP="00597D3D">
                            <w:pPr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47E9787A" w14:textId="77777777" w:rsidR="003A51D8" w:rsidRPr="00036981" w:rsidRDefault="00E80653" w:rsidP="00CB3B5C">
                            <w:pPr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6981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APPLICATION PROCESS</w:t>
                            </w:r>
                          </w:p>
                          <w:p w14:paraId="62BFAEB2" w14:textId="77777777" w:rsidR="00F34E6B" w:rsidRPr="00036981" w:rsidRDefault="00F34E6B" w:rsidP="00CB3B5C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E9DBC5A" w14:textId="373B1769" w:rsidR="00891FF6" w:rsidRDefault="00703519" w:rsidP="0062214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To become a </w:t>
                            </w:r>
                            <w:r w:rsidR="0031520C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ags Head Police </w:t>
                            </w:r>
                            <w:r w:rsidRPr="00515E85">
                              <w:rPr>
                                <w:sz w:val="22"/>
                                <w:szCs w:val="22"/>
                              </w:rPr>
                              <w:t>Officer,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y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>ou must be a U</w:t>
                            </w:r>
                            <w:r w:rsidR="00043D4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043D48">
                              <w:rPr>
                                <w:sz w:val="22"/>
                                <w:szCs w:val="22"/>
                              </w:rPr>
                              <w:t xml:space="preserve">. Citizen, </w:t>
                            </w:r>
                            <w:r w:rsidR="00F1374F">
                              <w:rPr>
                                <w:sz w:val="22"/>
                                <w:szCs w:val="22"/>
                              </w:rPr>
                              <w:t xml:space="preserve">at least </w:t>
                            </w:r>
                            <w:r w:rsidR="00A573E5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043D48">
                              <w:rPr>
                                <w:sz w:val="22"/>
                                <w:szCs w:val="22"/>
                              </w:rPr>
                              <w:t xml:space="preserve"> years of age, 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 xml:space="preserve">be able to obtain 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 xml:space="preserve"> Driver’s License, have a High School Diploma or equivalent</w:t>
                            </w:r>
                            <w:r w:rsidR="007828AF">
                              <w:rPr>
                                <w:sz w:val="22"/>
                                <w:szCs w:val="22"/>
                              </w:rPr>
                              <w:t xml:space="preserve">, and NC BLET certification, or </w:t>
                            </w:r>
                            <w:r w:rsidR="00A952CB">
                              <w:rPr>
                                <w:sz w:val="22"/>
                                <w:szCs w:val="22"/>
                              </w:rPr>
                              <w:t xml:space="preserve">Out-of-State </w:t>
                            </w:r>
                            <w:r w:rsidR="007828AF">
                              <w:rPr>
                                <w:sz w:val="22"/>
                                <w:szCs w:val="22"/>
                              </w:rPr>
                              <w:t>equivalent.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 xml:space="preserve"> Prior</w:t>
                            </w:r>
                            <w:r w:rsidR="00043D48">
                              <w:rPr>
                                <w:sz w:val="22"/>
                                <w:szCs w:val="22"/>
                              </w:rPr>
                              <w:t xml:space="preserve"> experience, and/</w:t>
                            </w:r>
                            <w:r w:rsidR="0031520C">
                              <w:rPr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>post-secondary education</w:t>
                            </w:r>
                            <w:r w:rsidR="009006B0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2031">
                              <w:rPr>
                                <w:sz w:val="22"/>
                                <w:szCs w:val="22"/>
                              </w:rPr>
                              <w:t>are</w:t>
                            </w:r>
                            <w:r w:rsidR="00F308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4E6B" w:rsidRPr="00515E85">
                              <w:rPr>
                                <w:sz w:val="22"/>
                                <w:szCs w:val="22"/>
                              </w:rPr>
                              <w:t>preferred.</w:t>
                            </w:r>
                          </w:p>
                          <w:p w14:paraId="344FB2CB" w14:textId="77777777" w:rsidR="00622147" w:rsidRDefault="00622147" w:rsidP="0062214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08AF760" w14:textId="02DF637C" w:rsidR="00622147" w:rsidRPr="00622147" w:rsidRDefault="00A952CB" w:rsidP="0062214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F4332" wp14:editId="0DA69174">
                                  <wp:extent cx="3029161" cy="2271871"/>
                                  <wp:effectExtent l="0" t="0" r="0" b="0"/>
                                  <wp:docPr id="2139085274" name="Picture 2139085274" descr="Close up of a police c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4409406" name="Picture 1" descr="Close up of a police c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903" cy="228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111B7" w14:textId="77777777" w:rsidR="00F34E6B" w:rsidRDefault="00AF1BEE" w:rsidP="00CB3B5C">
                            <w:pPr>
                              <w:jc w:val="center"/>
                              <w:rPr>
                                <w:b/>
                                <w:color w:val="800000"/>
                                <w:sz w:val="24"/>
                                <w:szCs w:val="24"/>
                              </w:rPr>
                            </w:pPr>
                            <w:r w:rsidRPr="002B08C8">
                              <w:rPr>
                                <w:b/>
                                <w:color w:val="800000"/>
                                <w:sz w:val="24"/>
                                <w:szCs w:val="24"/>
                              </w:rPr>
                              <w:t>The hiring process includes…</w:t>
                            </w:r>
                          </w:p>
                          <w:p w14:paraId="41516C6D" w14:textId="77777777" w:rsidR="007828AF" w:rsidRPr="002B08C8" w:rsidRDefault="007828AF" w:rsidP="00CB3B5C">
                            <w:pPr>
                              <w:jc w:val="center"/>
                              <w:rPr>
                                <w:b/>
                                <w:color w:val="800000"/>
                                <w:sz w:val="24"/>
                                <w:szCs w:val="24"/>
                              </w:rPr>
                            </w:pPr>
                          </w:p>
                          <w:p w14:paraId="6BB96E5B" w14:textId="77777777" w:rsidR="00F34E6B" w:rsidRDefault="00F34E6B" w:rsidP="00CB3B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Initial Application</w:t>
                            </w:r>
                          </w:p>
                          <w:p w14:paraId="43CB9451" w14:textId="77777777" w:rsidR="00F34E6B" w:rsidRPr="00A573E5" w:rsidRDefault="00F34E6B" w:rsidP="00CB3B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Personal History Statement</w:t>
                            </w:r>
                          </w:p>
                          <w:p w14:paraId="7405B99F" w14:textId="77777777" w:rsidR="00F34E6B" w:rsidRPr="00A573E5" w:rsidRDefault="00F34E6B" w:rsidP="00CB3B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Panel Assessment</w:t>
                            </w:r>
                          </w:p>
                          <w:p w14:paraId="1AAEEC92" w14:textId="77777777" w:rsidR="00F34E6B" w:rsidRDefault="00F34E6B" w:rsidP="00CB3B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Background Investigation</w:t>
                            </w:r>
                          </w:p>
                          <w:p w14:paraId="43B64E6B" w14:textId="77777777" w:rsidR="00597D3D" w:rsidRDefault="00F34E6B" w:rsidP="00CB3B5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Physical and Drug Screening</w:t>
                            </w:r>
                          </w:p>
                          <w:p w14:paraId="43EB2D3F" w14:textId="77777777" w:rsidR="0028731A" w:rsidRDefault="0028731A" w:rsidP="006221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33A394" w14:textId="77777777" w:rsidR="00622147" w:rsidRDefault="00622147" w:rsidP="006221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22147">
                              <w:rPr>
                                <w:noProof/>
                              </w:rPr>
                              <w:drawing>
                                <wp:inline distT="0" distB="0" distL="0" distR="0" wp14:anchorId="1ED54509" wp14:editId="1D6ED99D">
                                  <wp:extent cx="974962" cy="967740"/>
                                  <wp:effectExtent l="0" t="0" r="0" b="3810"/>
                                  <wp:docPr id="1819766217" name="Picture 1819766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87" cy="970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172880" w14:textId="77777777" w:rsidR="00622147" w:rsidRPr="00622147" w:rsidRDefault="00622147" w:rsidP="006221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799822" w14:textId="77777777" w:rsidR="00F34E6B" w:rsidRPr="00120FB0" w:rsidRDefault="00515E85" w:rsidP="00E22BE0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20FB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N</w:t>
                            </w:r>
                            <w:r w:rsidR="00105783" w:rsidRPr="00120FB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AGS HEAD POLICE DEPARTMENT</w:t>
                            </w:r>
                          </w:p>
                          <w:p w14:paraId="42CE1DD4" w14:textId="77777777" w:rsidR="00105783" w:rsidRPr="00120FB0" w:rsidRDefault="00266554" w:rsidP="00E22BE0">
                            <w:pPr>
                              <w:ind w:firstLine="720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5401</w:t>
                            </w:r>
                            <w:r w:rsidR="00105783" w:rsidRPr="00120FB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South Croatan Hwy, PO Box 99</w:t>
                            </w:r>
                          </w:p>
                          <w:p w14:paraId="785B20CF" w14:textId="77777777" w:rsidR="00105783" w:rsidRPr="00120FB0" w:rsidRDefault="00105783" w:rsidP="00E22BE0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20FB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Nags Head, NC 27959</w:t>
                            </w:r>
                          </w:p>
                          <w:p w14:paraId="5B069A63" w14:textId="77777777" w:rsidR="00515E85" w:rsidRPr="00120FB0" w:rsidRDefault="00515E85" w:rsidP="00E22BE0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20FB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 w:rsidR="00E22BE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(252) 441-6386</w:t>
                            </w:r>
                          </w:p>
                          <w:p w14:paraId="275DA51A" w14:textId="77777777" w:rsidR="00515E85" w:rsidRDefault="00515E85" w:rsidP="00CB3B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93A7D1" w14:textId="4680B391" w:rsidR="00515E85" w:rsidRDefault="00515E85" w:rsidP="00CB3B5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A1355">
                              <w:rPr>
                                <w:b/>
                                <w:sz w:val="24"/>
                                <w:szCs w:val="24"/>
                              </w:rPr>
                              <w:t>Web</w:t>
                            </w:r>
                            <w:r w:rsidR="003A1355" w:rsidRPr="003A1355">
                              <w:rPr>
                                <w:b/>
                                <w:sz w:val="24"/>
                                <w:szCs w:val="24"/>
                              </w:rPr>
                              <w:t>site</w:t>
                            </w:r>
                            <w:r w:rsidR="00105783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105783" w:rsidRPr="00105783">
                              <w:t xml:space="preserve"> </w:t>
                            </w:r>
                            <w:hyperlink r:id="rId12" w:history="1">
                              <w:r w:rsidR="00D2552F" w:rsidRPr="007D6AD4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http://www.nagsheadnc.gov</w:t>
                              </w:r>
                            </w:hyperlink>
                          </w:p>
                          <w:p w14:paraId="6DA0EBAC" w14:textId="77777777" w:rsidR="00D2552F" w:rsidRDefault="00D2552F" w:rsidP="00CB3B5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199E0CF" w14:textId="77777777" w:rsidR="00515E85" w:rsidRDefault="00515E85" w:rsidP="00CB3B5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521D8B" w14:textId="77777777" w:rsidR="00F34E6B" w:rsidRDefault="00F34E6B" w:rsidP="00F34E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444E1E" w14:textId="77777777" w:rsidR="00F34E6B" w:rsidRPr="00F34E6B" w:rsidRDefault="00F34E6B" w:rsidP="00F34E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A5BC" id="Text Box 22" o:spid="_x0000_s1027" type="#_x0000_t202" style="position:absolute;margin-left:245.6pt;margin-top:-18pt;width:261.7pt;height:6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" fillcolor="#ddd8c2 [2894]" stroked="f" strokeweight=".5pt">
                <v:textbox>
                  <w:txbxContent>
                    <w:p w14:paraId="09806EB7" w14:textId="77777777" w:rsidR="006E2D0E" w:rsidRDefault="006E2D0E" w:rsidP="003A51D8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</w:rPr>
                      </w:pPr>
                    </w:p>
                    <w:p w14:paraId="1F241FED" w14:textId="77777777" w:rsidR="00597D3D" w:rsidRDefault="00597D3D" w:rsidP="00597D3D">
                      <w:pPr>
                        <w:rPr>
                          <w:b/>
                          <w:color w:val="800000"/>
                          <w:sz w:val="32"/>
                          <w:szCs w:val="32"/>
                        </w:rPr>
                      </w:pPr>
                    </w:p>
                    <w:p w14:paraId="47E9787A" w14:textId="77777777" w:rsidR="003A51D8" w:rsidRPr="00036981" w:rsidRDefault="00E80653" w:rsidP="00CB3B5C">
                      <w:pPr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 w:rsidRPr="00036981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APPLICATION PROCESS</w:t>
                      </w:r>
                    </w:p>
                    <w:p w14:paraId="62BFAEB2" w14:textId="77777777" w:rsidR="00F34E6B" w:rsidRPr="00036981" w:rsidRDefault="00F34E6B" w:rsidP="00CB3B5C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14:paraId="6E9DBC5A" w14:textId="373B1769" w:rsidR="00891FF6" w:rsidRDefault="00703519" w:rsidP="0062214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To become a </w:t>
                      </w:r>
                      <w:r w:rsidR="0031520C">
                        <w:rPr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sz w:val="22"/>
                          <w:szCs w:val="22"/>
                        </w:rPr>
                        <w:t xml:space="preserve">ags Head Police </w:t>
                      </w:r>
                      <w:r w:rsidRPr="00515E85">
                        <w:rPr>
                          <w:sz w:val="22"/>
                          <w:szCs w:val="22"/>
                        </w:rPr>
                        <w:t>Officer,</w:t>
                      </w:r>
                      <w:r>
                        <w:rPr>
                          <w:sz w:val="22"/>
                          <w:szCs w:val="22"/>
                        </w:rPr>
                        <w:t xml:space="preserve"> y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>ou must be a U</w:t>
                      </w:r>
                      <w:r w:rsidR="00043D48">
                        <w:rPr>
                          <w:sz w:val="22"/>
                          <w:szCs w:val="22"/>
                        </w:rPr>
                        <w:t>.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>S</w:t>
                      </w:r>
                      <w:r w:rsidR="00043D48">
                        <w:rPr>
                          <w:sz w:val="22"/>
                          <w:szCs w:val="22"/>
                        </w:rPr>
                        <w:t xml:space="preserve">. Citizen, </w:t>
                      </w:r>
                      <w:r w:rsidR="00F1374F">
                        <w:rPr>
                          <w:sz w:val="22"/>
                          <w:szCs w:val="22"/>
                        </w:rPr>
                        <w:t xml:space="preserve">at least </w:t>
                      </w:r>
                      <w:r w:rsidR="00A573E5">
                        <w:rPr>
                          <w:sz w:val="22"/>
                          <w:szCs w:val="22"/>
                        </w:rPr>
                        <w:t>20</w:t>
                      </w:r>
                      <w:r w:rsidR="00043D48">
                        <w:rPr>
                          <w:sz w:val="22"/>
                          <w:szCs w:val="22"/>
                        </w:rPr>
                        <w:t xml:space="preserve"> years of age, 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 xml:space="preserve">be able to obtain a </w:t>
                      </w:r>
                      <w:r>
                        <w:rPr>
                          <w:sz w:val="22"/>
                          <w:szCs w:val="22"/>
                        </w:rPr>
                        <w:t>NC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 xml:space="preserve"> Driver’s License, have a High School Diploma or equivalent</w:t>
                      </w:r>
                      <w:r w:rsidR="007828AF">
                        <w:rPr>
                          <w:sz w:val="22"/>
                          <w:szCs w:val="22"/>
                        </w:rPr>
                        <w:t xml:space="preserve">, and NC BLET certification, or </w:t>
                      </w:r>
                      <w:r w:rsidR="00A952CB">
                        <w:rPr>
                          <w:sz w:val="22"/>
                          <w:szCs w:val="22"/>
                        </w:rPr>
                        <w:t xml:space="preserve">Out-of-State </w:t>
                      </w:r>
                      <w:r w:rsidR="007828AF">
                        <w:rPr>
                          <w:sz w:val="22"/>
                          <w:szCs w:val="22"/>
                        </w:rPr>
                        <w:t>equivalent.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 xml:space="preserve"> Prior</w:t>
                      </w:r>
                      <w:r w:rsidR="00043D48">
                        <w:rPr>
                          <w:sz w:val="22"/>
                          <w:szCs w:val="22"/>
                        </w:rPr>
                        <w:t xml:space="preserve"> experience, and/</w:t>
                      </w:r>
                      <w:r w:rsidR="0031520C">
                        <w:rPr>
                          <w:sz w:val="22"/>
                          <w:szCs w:val="22"/>
                        </w:rPr>
                        <w:t xml:space="preserve">or 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>post-secondary education</w:t>
                      </w:r>
                      <w:r w:rsidR="009006B0">
                        <w:rPr>
                          <w:sz w:val="22"/>
                          <w:szCs w:val="22"/>
                        </w:rPr>
                        <w:t>,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02031">
                        <w:rPr>
                          <w:sz w:val="22"/>
                          <w:szCs w:val="22"/>
                        </w:rPr>
                        <w:t>are</w:t>
                      </w:r>
                      <w:r w:rsidR="00F308B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34E6B" w:rsidRPr="00515E85">
                        <w:rPr>
                          <w:sz w:val="22"/>
                          <w:szCs w:val="22"/>
                        </w:rPr>
                        <w:t>preferred.</w:t>
                      </w:r>
                    </w:p>
                    <w:p w14:paraId="344FB2CB" w14:textId="77777777" w:rsidR="00622147" w:rsidRDefault="00622147" w:rsidP="0062214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08AF760" w14:textId="02DF637C" w:rsidR="00622147" w:rsidRPr="00622147" w:rsidRDefault="00A952CB" w:rsidP="0062214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F4332" wp14:editId="0DA69174">
                            <wp:extent cx="3029161" cy="2271871"/>
                            <wp:effectExtent l="0" t="0" r="0" b="0"/>
                            <wp:docPr id="2139085274" name="Picture 2139085274" descr="Close up of a police c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4409406" name="Picture 1" descr="Close up of a police ca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5903" cy="228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111B7" w14:textId="77777777" w:rsidR="00F34E6B" w:rsidRDefault="00AF1BEE" w:rsidP="00CB3B5C">
                      <w:pPr>
                        <w:jc w:val="center"/>
                        <w:rPr>
                          <w:b/>
                          <w:color w:val="800000"/>
                          <w:sz w:val="24"/>
                          <w:szCs w:val="24"/>
                        </w:rPr>
                      </w:pPr>
                      <w:r w:rsidRPr="002B08C8">
                        <w:rPr>
                          <w:b/>
                          <w:color w:val="800000"/>
                          <w:sz w:val="24"/>
                          <w:szCs w:val="24"/>
                        </w:rPr>
                        <w:t>The hiring process includes…</w:t>
                      </w:r>
                    </w:p>
                    <w:p w14:paraId="41516C6D" w14:textId="77777777" w:rsidR="007828AF" w:rsidRPr="002B08C8" w:rsidRDefault="007828AF" w:rsidP="00CB3B5C">
                      <w:pPr>
                        <w:jc w:val="center"/>
                        <w:rPr>
                          <w:b/>
                          <w:color w:val="800000"/>
                          <w:sz w:val="24"/>
                          <w:szCs w:val="24"/>
                        </w:rPr>
                      </w:pPr>
                    </w:p>
                    <w:p w14:paraId="6BB96E5B" w14:textId="77777777" w:rsidR="00F34E6B" w:rsidRDefault="00F34E6B" w:rsidP="00CB3B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Initial Application</w:t>
                      </w:r>
                    </w:p>
                    <w:p w14:paraId="43CB9451" w14:textId="77777777" w:rsidR="00F34E6B" w:rsidRPr="00A573E5" w:rsidRDefault="00F34E6B" w:rsidP="00CB3B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Personal History Statement</w:t>
                      </w:r>
                    </w:p>
                    <w:p w14:paraId="7405B99F" w14:textId="77777777" w:rsidR="00F34E6B" w:rsidRPr="00A573E5" w:rsidRDefault="00F34E6B" w:rsidP="00CB3B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Panel Assessment</w:t>
                      </w:r>
                    </w:p>
                    <w:p w14:paraId="1AAEEC92" w14:textId="77777777" w:rsidR="00F34E6B" w:rsidRDefault="00F34E6B" w:rsidP="00CB3B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Background Investigation</w:t>
                      </w:r>
                    </w:p>
                    <w:p w14:paraId="43B64E6B" w14:textId="77777777" w:rsidR="00597D3D" w:rsidRDefault="00F34E6B" w:rsidP="00CB3B5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Physical and Drug Screening</w:t>
                      </w:r>
                    </w:p>
                    <w:p w14:paraId="43EB2D3F" w14:textId="77777777" w:rsidR="0028731A" w:rsidRDefault="0028731A" w:rsidP="0062214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033A394" w14:textId="77777777" w:rsidR="00622147" w:rsidRDefault="00622147" w:rsidP="006221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22147">
                        <w:rPr>
                          <w:noProof/>
                        </w:rPr>
                        <w:drawing>
                          <wp:inline distT="0" distB="0" distL="0" distR="0" wp14:anchorId="1ED54509" wp14:editId="1D6ED99D">
                            <wp:extent cx="974962" cy="967740"/>
                            <wp:effectExtent l="0" t="0" r="0" b="3810"/>
                            <wp:docPr id="1819766217" name="Picture 1819766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87" cy="970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172880" w14:textId="77777777" w:rsidR="00622147" w:rsidRPr="00622147" w:rsidRDefault="00622147" w:rsidP="006221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B799822" w14:textId="77777777" w:rsidR="00F34E6B" w:rsidRPr="00120FB0" w:rsidRDefault="00515E85" w:rsidP="00E22BE0">
                      <w:pPr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120FB0">
                        <w:rPr>
                          <w:b/>
                          <w:color w:val="auto"/>
                          <w:sz w:val="22"/>
                          <w:szCs w:val="22"/>
                        </w:rPr>
                        <w:t>N</w:t>
                      </w:r>
                      <w:r w:rsidR="00105783" w:rsidRPr="00120FB0">
                        <w:rPr>
                          <w:b/>
                          <w:color w:val="auto"/>
                          <w:sz w:val="22"/>
                          <w:szCs w:val="22"/>
                        </w:rPr>
                        <w:t>AGS HEAD POLICE DEPARTMENT</w:t>
                      </w:r>
                    </w:p>
                    <w:p w14:paraId="42CE1DD4" w14:textId="77777777" w:rsidR="00105783" w:rsidRPr="00120FB0" w:rsidRDefault="00266554" w:rsidP="00E22BE0">
                      <w:pPr>
                        <w:ind w:firstLine="720"/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  <w:szCs w:val="22"/>
                        </w:rPr>
                        <w:t>5401</w:t>
                      </w:r>
                      <w:r w:rsidR="00105783" w:rsidRPr="00120FB0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South Croatan Hwy, PO Box 99</w:t>
                      </w:r>
                    </w:p>
                    <w:p w14:paraId="785B20CF" w14:textId="77777777" w:rsidR="00105783" w:rsidRPr="00120FB0" w:rsidRDefault="00105783" w:rsidP="00E22BE0">
                      <w:pPr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120FB0">
                        <w:rPr>
                          <w:b/>
                          <w:color w:val="auto"/>
                          <w:sz w:val="22"/>
                          <w:szCs w:val="22"/>
                        </w:rPr>
                        <w:t>Nags Head, NC 27959</w:t>
                      </w:r>
                    </w:p>
                    <w:p w14:paraId="5B069A63" w14:textId="77777777" w:rsidR="00515E85" w:rsidRPr="00120FB0" w:rsidRDefault="00515E85" w:rsidP="00E22BE0">
                      <w:pPr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120FB0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Phone: </w:t>
                      </w:r>
                      <w:r w:rsidR="00E22BE0">
                        <w:rPr>
                          <w:b/>
                          <w:color w:val="auto"/>
                          <w:sz w:val="22"/>
                          <w:szCs w:val="22"/>
                        </w:rPr>
                        <w:t>(252) 441-6386</w:t>
                      </w:r>
                    </w:p>
                    <w:p w14:paraId="275DA51A" w14:textId="77777777" w:rsidR="00515E85" w:rsidRDefault="00515E85" w:rsidP="00CB3B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E93A7D1" w14:textId="4680B391" w:rsidR="00515E85" w:rsidRDefault="00515E85" w:rsidP="00CB3B5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A1355">
                        <w:rPr>
                          <w:b/>
                          <w:sz w:val="24"/>
                          <w:szCs w:val="24"/>
                        </w:rPr>
                        <w:t>Web</w:t>
                      </w:r>
                      <w:r w:rsidR="003A1355" w:rsidRPr="003A1355">
                        <w:rPr>
                          <w:b/>
                          <w:sz w:val="24"/>
                          <w:szCs w:val="24"/>
                        </w:rPr>
                        <w:t>site</w:t>
                      </w:r>
                      <w:r w:rsidR="00105783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105783" w:rsidRPr="00105783">
                        <w:t xml:space="preserve"> </w:t>
                      </w:r>
                      <w:hyperlink r:id="rId15" w:history="1">
                        <w:r w:rsidR="00D2552F" w:rsidRPr="007D6AD4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http://www.nagsheadnc.gov</w:t>
                        </w:r>
                      </w:hyperlink>
                    </w:p>
                    <w:p w14:paraId="6DA0EBAC" w14:textId="77777777" w:rsidR="00D2552F" w:rsidRDefault="00D2552F" w:rsidP="00CB3B5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199E0CF" w14:textId="77777777" w:rsidR="00515E85" w:rsidRDefault="00515E85" w:rsidP="00CB3B5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7521D8B" w14:textId="77777777" w:rsidR="00F34E6B" w:rsidRDefault="00F34E6B" w:rsidP="00F34E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4444E1E" w14:textId="77777777" w:rsidR="00F34E6B" w:rsidRPr="00F34E6B" w:rsidRDefault="00F34E6B" w:rsidP="00F34E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FEAF8E9" wp14:editId="145BD4D8">
            <wp:simplePos x="0" y="0"/>
            <wp:positionH relativeFrom="column">
              <wp:posOffset>6577717</wp:posOffset>
            </wp:positionH>
            <wp:positionV relativeFrom="paragraph">
              <wp:posOffset>-77525</wp:posOffset>
            </wp:positionV>
            <wp:extent cx="3164792" cy="74574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74" cy="746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30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11FE9" wp14:editId="20320563">
                <wp:simplePos x="0" y="0"/>
                <wp:positionH relativeFrom="page">
                  <wp:align>right</wp:align>
                </wp:positionH>
                <wp:positionV relativeFrom="paragraph">
                  <wp:posOffset>-35863</wp:posOffset>
                </wp:positionV>
                <wp:extent cx="3251200" cy="1405719"/>
                <wp:effectExtent l="0" t="0" r="0" b="4445"/>
                <wp:wrapNone/>
                <wp:docPr id="2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0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63C28" w14:textId="77777777" w:rsidR="00F15D07" w:rsidRPr="007828AF" w:rsidRDefault="005208E8" w:rsidP="00CD54C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F243E" w:themeColor="text2" w:themeShade="80"/>
                                <w:sz w:val="52"/>
                                <w:szCs w:val="52"/>
                                <w14:textOutline w14:w="9525" w14:cap="rnd" w14:cmpd="sng" w14:algn="ctr">
                                  <w14:gradFill>
                                    <w14:gsLst>
                                      <w14:gs w14:pos="2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AF">
                              <w:rPr>
                                <w:rFonts w:ascii="Tahoma" w:hAnsi="Tahoma" w:cs="Tahoma"/>
                                <w:b/>
                                <w:color w:val="0F243E" w:themeColor="text2" w:themeShade="80"/>
                                <w:sz w:val="52"/>
                                <w:szCs w:val="52"/>
                                <w14:textOutline w14:w="9525" w14:cap="rnd" w14:cmpd="sng" w14:algn="ctr">
                                  <w14:gradFill>
                                    <w14:gsLst>
                                      <w14:gs w14:pos="28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NAGS HEAD POLICE 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11FE9" id="Text Box 106" o:spid="_x0000_s1028" type="#_x0000_t202" style="position:absolute;margin-left:204.8pt;margin-top:-2.8pt;width:256pt;height:110.7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" filled="f" stroked="f">
                <v:textbox>
                  <w:txbxContent>
                    <w:p w14:paraId="77063C28" w14:textId="77777777" w:rsidR="00F15D07" w:rsidRPr="007828AF" w:rsidRDefault="005208E8" w:rsidP="00CD54CD">
                      <w:pPr>
                        <w:jc w:val="center"/>
                        <w:rPr>
                          <w:rFonts w:ascii="Tahoma" w:hAnsi="Tahoma" w:cs="Tahoma"/>
                          <w:b/>
                          <w:color w:val="0F243E" w:themeColor="text2" w:themeShade="80"/>
                          <w:sz w:val="52"/>
                          <w:szCs w:val="52"/>
                          <w14:textOutline w14:w="9525" w14:cap="rnd" w14:cmpd="sng" w14:algn="ctr">
                            <w14:gradFill>
                              <w14:gsLst>
                                <w14:gs w14:pos="2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7828AF">
                        <w:rPr>
                          <w:rFonts w:ascii="Tahoma" w:hAnsi="Tahoma" w:cs="Tahoma"/>
                          <w:b/>
                          <w:color w:val="0F243E" w:themeColor="text2" w:themeShade="80"/>
                          <w:sz w:val="52"/>
                          <w:szCs w:val="52"/>
                          <w14:textOutline w14:w="9525" w14:cap="rnd" w14:cmpd="sng" w14:algn="ctr">
                            <w14:gradFill>
                              <w14:gsLst>
                                <w14:gs w14:pos="28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NAGS HEAD POLICE DEPARTMENT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2CE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A057557" wp14:editId="7E73644B">
                <wp:simplePos x="0" y="0"/>
                <wp:positionH relativeFrom="page">
                  <wp:posOffset>238125</wp:posOffset>
                </wp:positionH>
                <wp:positionV relativeFrom="page">
                  <wp:posOffset>3227705</wp:posOffset>
                </wp:positionV>
                <wp:extent cx="9598025" cy="1289685"/>
                <wp:effectExtent l="0" t="0" r="22225" b="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0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D25A9" id="Freeform 15" o:spid="_x0000_s1026" style="position:absolute;margin-left:18.75pt;margin-top:254.15pt;width:755.75pt;height:101.5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9598025,1161933" o:connectangles="0,0"/>
                <w10:wrap anchorx="page" anchory="page"/>
              </v:shape>
            </w:pict>
          </mc:Fallback>
        </mc:AlternateContent>
      </w:r>
      <w:r w:rsidR="001A0502">
        <w:tab/>
      </w:r>
    </w:p>
    <w:p w14:paraId="39C9CA0E" w14:textId="77777777" w:rsidR="00240704" w:rsidRDefault="00240704"/>
    <w:p w14:paraId="0D5948B7" w14:textId="77777777" w:rsidR="00240704" w:rsidRPr="00240704" w:rsidRDefault="00240704" w:rsidP="00240704"/>
    <w:p w14:paraId="35474EDA" w14:textId="77777777" w:rsidR="00240704" w:rsidRDefault="00240704"/>
    <w:p w14:paraId="0BA8C7C8" w14:textId="77777777" w:rsidR="00240704" w:rsidRDefault="004F7A17" w:rsidP="00240704">
      <w:pPr>
        <w:tabs>
          <w:tab w:val="left" w:pos="99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DB7B59" wp14:editId="1E17C09A">
                <wp:simplePos x="0" y="0"/>
                <wp:positionH relativeFrom="column">
                  <wp:posOffset>3663122</wp:posOffset>
                </wp:positionH>
                <wp:positionV relativeFrom="paragraph">
                  <wp:posOffset>4445</wp:posOffset>
                </wp:positionV>
                <wp:extent cx="1711960" cy="0"/>
                <wp:effectExtent l="0" t="0" r="2159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719B4" id="Straight Connector 28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45pt,.35pt" to="423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" strokecolor="#4579b8 [3044]"/>
            </w:pict>
          </mc:Fallback>
        </mc:AlternateContent>
      </w:r>
      <w:r w:rsidR="00240704">
        <w:tab/>
      </w:r>
    </w:p>
    <w:p w14:paraId="6504FB2D" w14:textId="77777777" w:rsidR="00BD2CE7" w:rsidRDefault="000B3999" w:rsidP="000B3999">
      <w:pPr>
        <w:tabs>
          <w:tab w:val="left" w:pos="10215"/>
          <w:tab w:val="left" w:pos="11280"/>
          <w:tab w:val="left" w:pos="11850"/>
        </w:tabs>
      </w:pPr>
      <w:r>
        <w:tab/>
      </w:r>
      <w:r>
        <w:tab/>
      </w:r>
      <w:r>
        <w:tab/>
      </w:r>
    </w:p>
    <w:p w14:paraId="0B24DE0B" w14:textId="77777777" w:rsidR="00BD2CE7" w:rsidRDefault="00CD54CD" w:rsidP="00CD54CD">
      <w:pPr>
        <w:tabs>
          <w:tab w:val="left" w:pos="12540"/>
        </w:tabs>
      </w:pPr>
      <w:r>
        <w:tab/>
      </w:r>
    </w:p>
    <w:p w14:paraId="206706AB" w14:textId="77777777" w:rsidR="007D6773" w:rsidRPr="005134AE" w:rsidRDefault="00263290" w:rsidP="005134AE">
      <w:pPr>
        <w:tabs>
          <w:tab w:val="left" w:pos="11407"/>
          <w:tab w:val="left" w:pos="12045"/>
        </w:tabs>
        <w:jc w:val="both"/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4A16D" wp14:editId="33F17F08">
                <wp:simplePos x="0" y="0"/>
                <wp:positionH relativeFrom="column">
                  <wp:posOffset>6690647</wp:posOffset>
                </wp:positionH>
                <wp:positionV relativeFrom="paragraph">
                  <wp:posOffset>67310</wp:posOffset>
                </wp:positionV>
                <wp:extent cx="3013075" cy="4322445"/>
                <wp:effectExtent l="0" t="0" r="0" b="1270"/>
                <wp:wrapNone/>
                <wp:docPr id="1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432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D616" w14:textId="77777777" w:rsidR="00F15D07" w:rsidRDefault="00F15D0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A16D" id="Text Box 104" o:spid="_x0000_s1029" type="#_x0000_t202" style="position:absolute;left:0;text-align:left;margin-left:526.8pt;margin-top:5.3pt;width:237.25pt;height:340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" filled="f" stroked="f">
                <v:textbox style="mso-fit-shape-to-text:t">
                  <w:txbxContent>
                    <w:p w14:paraId="1308D616" w14:textId="77777777" w:rsidR="00F15D07" w:rsidRDefault="00F15D07"/>
                  </w:txbxContent>
                </v:textbox>
              </v:shape>
            </w:pict>
          </mc:Fallback>
        </mc:AlternateContent>
      </w:r>
      <w:r w:rsidR="00C25135">
        <w:tab/>
      </w:r>
      <w:r w:rsidR="005134AE">
        <w:t xml:space="preserve"> </w:t>
      </w:r>
      <w:r w:rsidR="005134AE" w:rsidRPr="005134AE">
        <w:rPr>
          <w:sz w:val="24"/>
          <w:szCs w:val="24"/>
        </w:rPr>
        <w:t xml:space="preserve">    </w:t>
      </w:r>
      <w:r w:rsidR="005134AE">
        <w:rPr>
          <w:sz w:val="24"/>
          <w:szCs w:val="24"/>
        </w:rPr>
        <w:t xml:space="preserve">              </w:t>
      </w:r>
    </w:p>
    <w:p w14:paraId="2B778A37" w14:textId="77777777" w:rsidR="007D6773" w:rsidRDefault="000B3999" w:rsidP="00CD54CD">
      <w:pPr>
        <w:tabs>
          <w:tab w:val="left" w:pos="10365"/>
          <w:tab w:val="left" w:pos="1140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D54CD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</w:p>
    <w:p w14:paraId="23FE2D62" w14:textId="77777777" w:rsidR="007D6773" w:rsidRDefault="005208E8" w:rsidP="005134AE">
      <w:pPr>
        <w:tabs>
          <w:tab w:val="left" w:pos="12510"/>
        </w:tabs>
        <w:jc w:val="both"/>
        <w:rPr>
          <w:b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A324BB" wp14:editId="57C4F711">
                <wp:simplePos x="0" y="0"/>
                <wp:positionH relativeFrom="column">
                  <wp:posOffset>5625326</wp:posOffset>
                </wp:positionH>
                <wp:positionV relativeFrom="paragraph">
                  <wp:posOffset>97790</wp:posOffset>
                </wp:positionV>
                <wp:extent cx="2465387" cy="652780"/>
                <wp:effectExtent l="0" t="0" r="317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65387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47E99" w14:textId="77777777" w:rsidR="005848FA" w:rsidRPr="005134AE" w:rsidRDefault="0019063D">
                            <w:pPr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5208E8">
                              <w:rPr>
                                <w:rFonts w:ascii="Freestyle Script" w:hAnsi="Freestyle Script"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>Outer</w:t>
                            </w:r>
                            <w:r w:rsidRPr="005134AE">
                              <w:rPr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>Banks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24BB" id="Text Box 39" o:spid="_x0000_s1030" type="#_x0000_t202" style="position:absolute;left:0;text-align:left;margin-left:442.95pt;margin-top:7.7pt;width:194.1pt;height:51.4pt;rotation:-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" filled="f" stroked="f" strokeweight=".5pt">
                <v:textbox>
                  <w:txbxContent>
                    <w:p w14:paraId="73C47E99" w14:textId="77777777" w:rsidR="005848FA" w:rsidRPr="005134AE" w:rsidRDefault="0019063D">
                      <w:pPr>
                        <w:rPr>
                          <w:color w:val="4F81BD" w:themeColor="accent1"/>
                          <w:sz w:val="56"/>
                          <w:szCs w:val="56"/>
                        </w:rPr>
                      </w:pPr>
                      <w:r w:rsidRPr="005208E8">
                        <w:rPr>
                          <w:rFonts w:ascii="Freestyle Script" w:hAnsi="Freestyle Script"/>
                          <w:color w:val="4F81BD" w:themeColor="accent1"/>
                          <w:sz w:val="52"/>
                          <w:szCs w:val="52"/>
                        </w:rPr>
                        <w:t xml:space="preserve"> </w:t>
                      </w:r>
                      <w:r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>Outer</w:t>
                      </w:r>
                      <w:r w:rsidRPr="005134AE">
                        <w:rPr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>Banks</w:t>
                      </w:r>
                    </w:p>
                  </w:txbxContent>
                </v:textbox>
              </v:shape>
            </w:pict>
          </mc:Fallback>
        </mc:AlternateContent>
      </w:r>
      <w:r w:rsidR="005134AE">
        <w:rPr>
          <w:b/>
          <w:sz w:val="28"/>
          <w:szCs w:val="28"/>
        </w:rPr>
        <w:tab/>
      </w:r>
    </w:p>
    <w:p w14:paraId="691FD46D" w14:textId="77777777" w:rsidR="007D6773" w:rsidRDefault="007D6773" w:rsidP="0037462E">
      <w:pPr>
        <w:tabs>
          <w:tab w:val="left" w:pos="11407"/>
          <w:tab w:val="left" w:pos="15051"/>
          <w:tab w:val="right" w:pos="15120"/>
        </w:tabs>
        <w:jc w:val="both"/>
        <w:rPr>
          <w:b/>
          <w:sz w:val="28"/>
          <w:szCs w:val="28"/>
        </w:rPr>
      </w:pPr>
    </w:p>
    <w:p w14:paraId="052552E9" w14:textId="77777777" w:rsidR="007D6773" w:rsidRDefault="005208E8" w:rsidP="00F706AB">
      <w:pPr>
        <w:tabs>
          <w:tab w:val="left" w:pos="11407"/>
          <w:tab w:val="left" w:pos="15051"/>
          <w:tab w:val="right" w:pos="15120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A473EE9" wp14:editId="5A455486">
            <wp:simplePos x="0" y="0"/>
            <wp:positionH relativeFrom="column">
              <wp:posOffset>7091045</wp:posOffset>
            </wp:positionH>
            <wp:positionV relativeFrom="paragraph">
              <wp:posOffset>200025</wp:posOffset>
            </wp:positionV>
            <wp:extent cx="2303780" cy="21024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02485"/>
                    </a:xfrm>
                    <a:prstGeom prst="rect">
                      <a:avLst/>
                    </a:prstGeom>
                    <a:noFill/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EA6B0C" w14:textId="77777777" w:rsidR="007D6773" w:rsidRDefault="000B3999" w:rsidP="000B3999">
      <w:pPr>
        <w:tabs>
          <w:tab w:val="left" w:pos="1333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31959E4" w14:textId="77777777" w:rsidR="007D6773" w:rsidRDefault="007D6773" w:rsidP="0037462E">
      <w:pPr>
        <w:tabs>
          <w:tab w:val="left" w:pos="11407"/>
          <w:tab w:val="left" w:pos="15051"/>
          <w:tab w:val="right" w:pos="15120"/>
        </w:tabs>
        <w:jc w:val="both"/>
        <w:rPr>
          <w:b/>
          <w:sz w:val="28"/>
          <w:szCs w:val="28"/>
        </w:rPr>
      </w:pPr>
    </w:p>
    <w:p w14:paraId="0E9A51F4" w14:textId="77777777" w:rsidR="007D6773" w:rsidRDefault="005208E8" w:rsidP="00677DF7">
      <w:pPr>
        <w:tabs>
          <w:tab w:val="left" w:pos="13095"/>
        </w:tabs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C87764" wp14:editId="15990196">
                <wp:simplePos x="0" y="0"/>
                <wp:positionH relativeFrom="column">
                  <wp:posOffset>6078855</wp:posOffset>
                </wp:positionH>
                <wp:positionV relativeFrom="paragraph">
                  <wp:posOffset>27278</wp:posOffset>
                </wp:positionV>
                <wp:extent cx="1410335" cy="556895"/>
                <wp:effectExtent l="0" t="0" r="698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0335" cy="55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D9040D" w14:textId="77777777" w:rsidR="005848FA" w:rsidRPr="005208E8" w:rsidRDefault="00E84558">
                            <w:pPr>
                              <w:rPr>
                                <w:rFonts w:ascii="Freestyle Script" w:hAnsi="Freestyle Script"/>
                                <w:color w:val="95B3D7" w:themeColor="accent1" w:themeTint="99"/>
                                <w:sz w:val="56"/>
                                <w:szCs w:val="56"/>
                              </w:rPr>
                            </w:pPr>
                            <w:r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>The</w:t>
                            </w:r>
                            <w:r w:rsidRPr="005208E8">
                              <w:rPr>
                                <w:rFonts w:ascii="Freestyle Script" w:hAnsi="Freestyle Script"/>
                                <w:color w:val="95B3D7" w:themeColor="accent1" w:themeTint="99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764" id="Text Box 1" o:spid="_x0000_s1031" type="#_x0000_t202" style="position:absolute;left:0;text-align:left;margin-left:478.65pt;margin-top:2.15pt;width:111.05pt;height:43.85pt;rotation:-9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" filled="f" stroked="f" strokeweight=".5pt">
                <v:textbox>
                  <w:txbxContent>
                    <w:p w14:paraId="40D9040D" w14:textId="77777777" w:rsidR="005848FA" w:rsidRPr="005208E8" w:rsidRDefault="00E84558">
                      <w:pPr>
                        <w:rPr>
                          <w:rFonts w:ascii="Freestyle Script" w:hAnsi="Freestyle Script"/>
                          <w:color w:val="95B3D7" w:themeColor="accent1" w:themeTint="99"/>
                          <w:sz w:val="56"/>
                          <w:szCs w:val="56"/>
                        </w:rPr>
                      </w:pPr>
                      <w:r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>The</w:t>
                      </w:r>
                      <w:r w:rsidRPr="005208E8">
                        <w:rPr>
                          <w:rFonts w:ascii="Freestyle Script" w:hAnsi="Freestyle Script"/>
                          <w:color w:val="95B3D7" w:themeColor="accent1" w:themeTint="99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7DF7">
        <w:rPr>
          <w:b/>
          <w:sz w:val="28"/>
          <w:szCs w:val="28"/>
        </w:rPr>
        <w:tab/>
      </w:r>
    </w:p>
    <w:p w14:paraId="5146B41D" w14:textId="77777777" w:rsidR="007D6773" w:rsidRDefault="00677DF7" w:rsidP="00677DF7">
      <w:pPr>
        <w:tabs>
          <w:tab w:val="left" w:pos="128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20789866" w14:textId="77777777" w:rsidR="003E072F" w:rsidRDefault="0037462E" w:rsidP="0037462E">
      <w:pPr>
        <w:tabs>
          <w:tab w:val="left" w:pos="11407"/>
          <w:tab w:val="left" w:pos="15051"/>
          <w:tab w:val="right" w:pos="151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D7B4F0E" w14:textId="77777777" w:rsidR="007D6773" w:rsidRPr="00703519" w:rsidRDefault="005208E8" w:rsidP="0037462E">
      <w:pPr>
        <w:tabs>
          <w:tab w:val="left" w:pos="11407"/>
          <w:tab w:val="left" w:pos="15051"/>
          <w:tab w:val="right" w:pos="15120"/>
        </w:tabs>
        <w:jc w:val="both"/>
        <w:rPr>
          <w:b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DE8B32" wp14:editId="598EBD60">
                <wp:simplePos x="0" y="0"/>
                <wp:positionH relativeFrom="column">
                  <wp:posOffset>5801663</wp:posOffset>
                </wp:positionH>
                <wp:positionV relativeFrom="paragraph">
                  <wp:posOffset>126365</wp:posOffset>
                </wp:positionV>
                <wp:extent cx="2042795" cy="583565"/>
                <wp:effectExtent l="5715" t="0" r="127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4279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E50FA" w14:textId="77777777" w:rsidR="00E25D24" w:rsidRPr="005208E8" w:rsidRDefault="00E84558">
                            <w:pPr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Serve </w:t>
                            </w:r>
                            <w:r w:rsidR="0019063D"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>O</w:t>
                            </w:r>
                            <w:r w:rsidRPr="005208E8">
                              <w:rPr>
                                <w:rFonts w:ascii="Freestyle Script" w:hAnsi="Freestyle Script"/>
                                <w:color w:val="1F497D" w:themeColor="text2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14:paraId="6EE5653A" w14:textId="77777777" w:rsidR="00E25D24" w:rsidRPr="005208E8" w:rsidRDefault="00E25D24">
                            <w:pPr>
                              <w:rPr>
                                <w:rFonts w:ascii="Freestyle Script" w:hAnsi="Freestyle Script"/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8B32" id="Text Box 38" o:spid="_x0000_s1032" type="#_x0000_t202" style="position:absolute;left:0;text-align:left;margin-left:456.8pt;margin-top:9.95pt;width:160.85pt;height:45.95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" filled="f" stroked="f" strokeweight=".5pt">
                <v:textbox>
                  <w:txbxContent>
                    <w:p w14:paraId="3F2E50FA" w14:textId="77777777" w:rsidR="00E25D24" w:rsidRPr="005208E8" w:rsidRDefault="00E84558">
                      <w:pPr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</w:pPr>
                      <w:r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 xml:space="preserve">Serve </w:t>
                      </w:r>
                      <w:r w:rsidR="0019063D"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>O</w:t>
                      </w:r>
                      <w:r w:rsidRPr="005208E8">
                        <w:rPr>
                          <w:rFonts w:ascii="Freestyle Script" w:hAnsi="Freestyle Script"/>
                          <w:color w:val="1F497D" w:themeColor="text2"/>
                          <w:sz w:val="56"/>
                          <w:szCs w:val="56"/>
                        </w:rPr>
                        <w:t>n</w:t>
                      </w:r>
                    </w:p>
                    <w:p w14:paraId="6EE5653A" w14:textId="77777777" w:rsidR="00E25D24" w:rsidRPr="005208E8" w:rsidRDefault="00E25D24">
                      <w:pPr>
                        <w:rPr>
                          <w:rFonts w:ascii="Freestyle Script" w:hAnsi="Freestyle Script"/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4A94D" w14:textId="77777777" w:rsidR="003E072F" w:rsidRDefault="0037462E" w:rsidP="0037462E">
      <w:pPr>
        <w:tabs>
          <w:tab w:val="left" w:pos="12985"/>
        </w:tabs>
        <w:jc w:val="both"/>
      </w:pPr>
      <w:r>
        <w:tab/>
      </w:r>
    </w:p>
    <w:p w14:paraId="782FA0F2" w14:textId="77777777" w:rsidR="003E072F" w:rsidRDefault="003E072F" w:rsidP="003E072F">
      <w:pPr>
        <w:tabs>
          <w:tab w:val="left" w:pos="12975"/>
        </w:tabs>
        <w:jc w:val="both"/>
      </w:pPr>
      <w:r>
        <w:tab/>
      </w:r>
    </w:p>
    <w:p w14:paraId="563E6A09" w14:textId="77777777" w:rsidR="004F7A17" w:rsidRDefault="00C25135" w:rsidP="0028731A">
      <w:pPr>
        <w:tabs>
          <w:tab w:val="left" w:pos="11533"/>
          <w:tab w:val="left" w:pos="12585"/>
        </w:tabs>
        <w:jc w:val="both"/>
      </w:pPr>
      <w:r>
        <w:tab/>
      </w:r>
      <w:r w:rsidR="0037462E">
        <w:t xml:space="preserve">  </w:t>
      </w:r>
      <w:r w:rsidR="0028731A">
        <w:tab/>
      </w:r>
    </w:p>
    <w:p w14:paraId="3376BA81" w14:textId="77777777" w:rsidR="0028731A" w:rsidRPr="004F7A17" w:rsidRDefault="0028731A" w:rsidP="0028731A">
      <w:pPr>
        <w:tabs>
          <w:tab w:val="left" w:pos="11533"/>
          <w:tab w:val="left" w:pos="12585"/>
        </w:tabs>
        <w:jc w:val="both"/>
      </w:pPr>
    </w:p>
    <w:p w14:paraId="6CDDBB88" w14:textId="77777777" w:rsidR="005134AE" w:rsidRDefault="005134AE" w:rsidP="0019063D">
      <w:pPr>
        <w:jc w:val="both"/>
      </w:pPr>
    </w:p>
    <w:p w14:paraId="117033FD" w14:textId="77777777" w:rsidR="005134AE" w:rsidRPr="005134AE" w:rsidRDefault="005134AE" w:rsidP="005134AE"/>
    <w:p w14:paraId="188733D3" w14:textId="77777777" w:rsidR="005134AE" w:rsidRPr="005134AE" w:rsidRDefault="005134AE" w:rsidP="005134AE"/>
    <w:p w14:paraId="15DBE100" w14:textId="77777777" w:rsidR="005134AE" w:rsidRDefault="005134AE" w:rsidP="0019063D">
      <w:pPr>
        <w:jc w:val="both"/>
      </w:pPr>
    </w:p>
    <w:p w14:paraId="2F536B15" w14:textId="129ADC69" w:rsidR="005134AE" w:rsidRPr="005134AE" w:rsidRDefault="005134AE" w:rsidP="005134AE">
      <w:pPr>
        <w:tabs>
          <w:tab w:val="left" w:pos="13080"/>
        </w:tabs>
        <w:jc w:val="both"/>
        <w:rPr>
          <w:b/>
          <w:sz w:val="28"/>
          <w:szCs w:val="28"/>
        </w:rPr>
      </w:pPr>
    </w:p>
    <w:p w14:paraId="2E3FD34E" w14:textId="77777777" w:rsidR="005F70E4" w:rsidRDefault="0038119D" w:rsidP="0019063D">
      <w:pPr>
        <w:jc w:val="both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03FF43" wp14:editId="58C9CB22">
                <wp:simplePos x="0" y="0"/>
                <wp:positionH relativeFrom="column">
                  <wp:posOffset>6618427</wp:posOffset>
                </wp:positionH>
                <wp:positionV relativeFrom="paragraph">
                  <wp:posOffset>123875</wp:posOffset>
                </wp:positionV>
                <wp:extent cx="2934213" cy="2128723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213" cy="2128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71F8" w14:textId="77777777" w:rsidR="009222CE" w:rsidRDefault="009222CE" w:rsidP="0038119D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14:paraId="14A92338" w14:textId="77777777" w:rsidR="006C1159" w:rsidRPr="002A5AE3" w:rsidRDefault="0038119D" w:rsidP="0038119D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2A5AE3">
                              <w:rPr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  <w:t xml:space="preserve">Our Mission </w:t>
                            </w:r>
                          </w:p>
                          <w:p w14:paraId="37B8D304" w14:textId="77777777" w:rsidR="005208E8" w:rsidRPr="0074028E" w:rsidRDefault="005208E8" w:rsidP="0038119D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14:paraId="488418B8" w14:textId="77777777" w:rsidR="00BF15A1" w:rsidRPr="002A5AE3" w:rsidRDefault="00BF15A1" w:rsidP="00282053">
                            <w:pPr>
                              <w:jc w:val="both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2A5AE3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We are the guardians of life and property in our coastal community. </w:t>
                            </w:r>
                            <w:r w:rsidR="00D20F82" w:rsidRPr="002A5AE3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We</w:t>
                            </w:r>
                            <w:r w:rsidRPr="002A5AE3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will deter crime and disorder and be resilient in times of peril. </w:t>
                            </w:r>
                          </w:p>
                          <w:p w14:paraId="0EB523A3" w14:textId="77777777" w:rsidR="008A5F5F" w:rsidRPr="003A51D8" w:rsidRDefault="008A5F5F" w:rsidP="00CD54CD">
                            <w:pPr>
                              <w:jc w:val="both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5624E10E" w14:textId="77777777" w:rsidR="00B17A17" w:rsidRDefault="00B17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FF43" id="Text Box 15" o:spid="_x0000_s1033" type="#_x0000_t202" style="position:absolute;left:0;text-align:left;margin-left:521.15pt;margin-top:9.75pt;width:231.05pt;height:16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" filled="f" stroked="f" strokeweight=".5pt">
                <v:textbox>
                  <w:txbxContent>
                    <w:p w14:paraId="722871F8" w14:textId="77777777" w:rsidR="009222CE" w:rsidRDefault="009222CE" w:rsidP="0038119D">
                      <w:pPr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14:paraId="14A92338" w14:textId="77777777" w:rsidR="006C1159" w:rsidRPr="002A5AE3" w:rsidRDefault="0038119D" w:rsidP="0038119D">
                      <w:pPr>
                        <w:jc w:val="center"/>
                        <w:rPr>
                          <w:b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2A5AE3">
                        <w:rPr>
                          <w:b/>
                          <w:color w:val="0F243E" w:themeColor="text2" w:themeShade="80"/>
                          <w:sz w:val="40"/>
                          <w:szCs w:val="40"/>
                        </w:rPr>
                        <w:t xml:space="preserve">Our Mission </w:t>
                      </w:r>
                    </w:p>
                    <w:p w14:paraId="37B8D304" w14:textId="77777777" w:rsidR="005208E8" w:rsidRPr="0074028E" w:rsidRDefault="005208E8" w:rsidP="0038119D">
                      <w:pPr>
                        <w:jc w:val="center"/>
                        <w:rPr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14:paraId="488418B8" w14:textId="77777777" w:rsidR="00BF15A1" w:rsidRPr="002A5AE3" w:rsidRDefault="00BF15A1" w:rsidP="00282053">
                      <w:pPr>
                        <w:jc w:val="both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2A5AE3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We are the guardians of life and property in our coastal community. </w:t>
                      </w:r>
                      <w:r w:rsidR="00D20F82" w:rsidRPr="002A5AE3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We</w:t>
                      </w:r>
                      <w:r w:rsidRPr="002A5AE3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will deter crime and disorder and be resilient in times of peril. </w:t>
                      </w:r>
                    </w:p>
                    <w:p w14:paraId="0EB523A3" w14:textId="77777777" w:rsidR="008A5F5F" w:rsidRPr="003A51D8" w:rsidRDefault="008A5F5F" w:rsidP="00CD54CD">
                      <w:pPr>
                        <w:jc w:val="both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5624E10E" w14:textId="77777777" w:rsidR="00B17A17" w:rsidRDefault="00B17A17"/>
                  </w:txbxContent>
                </v:textbox>
              </v:shape>
            </w:pict>
          </mc:Fallback>
        </mc:AlternateContent>
      </w:r>
      <w:r w:rsidR="006A2125" w:rsidRPr="005134AE">
        <w:br w:type="page"/>
      </w:r>
      <w:r w:rsidR="009222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D01147" wp14:editId="54338551">
                <wp:simplePos x="0" y="0"/>
                <wp:positionH relativeFrom="column">
                  <wp:posOffset>6791325</wp:posOffset>
                </wp:positionH>
                <wp:positionV relativeFrom="paragraph">
                  <wp:posOffset>0</wp:posOffset>
                </wp:positionV>
                <wp:extent cx="2819400" cy="7086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0482D" w14:textId="77777777" w:rsidR="002B1581" w:rsidRDefault="002B1581" w:rsidP="00334037">
                            <w:pPr>
                              <w:jc w:val="both"/>
                              <w:rPr>
                                <w:b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C8DE366" w14:textId="77777777" w:rsidR="00136262" w:rsidRDefault="009222CE" w:rsidP="006667D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F2151F">
                              <w:rPr>
                                <w:noProof/>
                              </w:rPr>
                              <w:drawing>
                                <wp:inline distT="0" distB="0" distL="0" distR="0" wp14:anchorId="2E833F9B" wp14:editId="7C2BE191">
                                  <wp:extent cx="2534920" cy="1684020"/>
                                  <wp:effectExtent l="0" t="0" r="0" b="0"/>
                                  <wp:docPr id="26" name="Picture 26" descr="C:\Users\websterp\Desktop\BI Light Station and Boardwalk 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ebsterp\Desktop\BI Light Station and Boardwalk 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920" cy="168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9C653" w14:textId="77777777" w:rsidR="00C60A09" w:rsidRDefault="00C60A09" w:rsidP="00F2151F">
                            <w:pPr>
                              <w:rPr>
                                <w:noProof/>
                              </w:rPr>
                            </w:pPr>
                          </w:p>
                          <w:p w14:paraId="111A4B2D" w14:textId="77777777" w:rsidR="00036981" w:rsidRDefault="00036981" w:rsidP="009222CE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36981">
                              <w:rPr>
                                <w:b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</w:rPr>
                              <w:t>History and Sites</w:t>
                            </w:r>
                          </w:p>
                          <w:p w14:paraId="38C2BBD7" w14:textId="77777777" w:rsidR="009222CE" w:rsidRPr="00036981" w:rsidRDefault="009222CE" w:rsidP="009222CE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ACED51" w14:textId="77777777" w:rsidR="00334037" w:rsidRDefault="00036981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Nags Head</w:t>
                            </w:r>
                            <w:r w:rsidR="00334037" w:rsidRPr="0033403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the Outer Banks a</w:t>
                            </w:r>
                            <w:r w:rsidRPr="00334037">
                              <w:rPr>
                                <w:color w:val="auto"/>
                                <w:sz w:val="24"/>
                                <w:szCs w:val="24"/>
                              </w:rPr>
                              <w:t>rea</w:t>
                            </w:r>
                            <w:r w:rsidR="00334037" w:rsidRPr="0033403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have a storied history from the days of the first English settlers, to piracy, and the first powered flight.</w:t>
                            </w:r>
                          </w:p>
                          <w:p w14:paraId="0218F779" w14:textId="77777777" w:rsidR="00B50A40" w:rsidRDefault="00B50A40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2DA9588" w14:textId="77777777" w:rsidR="00B50A40" w:rsidRDefault="00B50A40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Located within Nags Head is Jockey’s Ridge State Park. The park is the site of the tallest living sand dune on the east coast and a mecca for kite flying and hang-gliding enthusiast.</w:t>
                            </w:r>
                          </w:p>
                          <w:p w14:paraId="66A73B34" w14:textId="77777777" w:rsidR="009222CE" w:rsidRDefault="009222CE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8971E98" w14:textId="77777777" w:rsidR="009222CE" w:rsidRPr="009222CE" w:rsidRDefault="009222CE" w:rsidP="009222CE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Also, in Town is </w:t>
                            </w:r>
                            <w:r w:rsidRPr="009222CE">
                              <w:rPr>
                                <w:color w:val="auto"/>
                                <w:sz w:val="24"/>
                                <w:szCs w:val="24"/>
                              </w:rPr>
                              <w:t>Nags Head Woods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Pr="009222C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 thriving maritime forest ecosystem. The forest is located on the northern end </w:t>
                            </w:r>
                            <w:r w:rsidR="002A5AE3" w:rsidRPr="009222CE">
                              <w:rPr>
                                <w:color w:val="auto"/>
                                <w:sz w:val="24"/>
                                <w:szCs w:val="24"/>
                              </w:rPr>
                              <w:t>of Town</w:t>
                            </w:r>
                            <w:r w:rsidRPr="009222C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and borders the Roanoke Sound.</w:t>
                            </w:r>
                          </w:p>
                          <w:p w14:paraId="187D8BDB" w14:textId="77777777" w:rsidR="00B50A40" w:rsidRDefault="00B50A40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36B13D9" w14:textId="77777777" w:rsidR="00B50A40" w:rsidRDefault="00B50A40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Nags Head is home t</w:t>
                            </w:r>
                            <w:r w:rsidR="00B819F4">
                              <w:rPr>
                                <w:color w:val="auto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19F4">
                              <w:rPr>
                                <w:color w:val="auto"/>
                                <w:sz w:val="24"/>
                                <w:szCs w:val="24"/>
                              </w:rPr>
                              <w:t>world class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watersports locations</w:t>
                            </w:r>
                            <w:r w:rsidR="00B819F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including: surfing, paddle boarding, kite surfing and fishing. </w:t>
                            </w:r>
                          </w:p>
                          <w:p w14:paraId="5DE523A7" w14:textId="77777777" w:rsidR="00B819F4" w:rsidRDefault="00B819F4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A95A3DF" w14:textId="77777777" w:rsidR="00B819F4" w:rsidRDefault="002A5AE3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Nags Head</w:t>
                            </w:r>
                            <w:r w:rsidR="00B819F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is located between three national parks: Fort Raleigh in Manteo, Wright Brothers Memorial in Kill Devil Hills and the Cape Hatteras National Seashore.</w:t>
                            </w:r>
                          </w:p>
                          <w:p w14:paraId="19BC7290" w14:textId="77777777" w:rsidR="00B50A40" w:rsidRDefault="00B50A40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D83BBE7" w14:textId="77777777" w:rsidR="00036981" w:rsidRDefault="00036981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1CC7298" w14:textId="77777777" w:rsidR="00036981" w:rsidRDefault="00036981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B551DCA" w14:textId="77777777" w:rsidR="00036981" w:rsidRDefault="00036981" w:rsidP="00334037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B64AFDE" w14:textId="77777777" w:rsidR="00B5032B" w:rsidRPr="00AA66C2" w:rsidRDefault="00B5032B" w:rsidP="00334037">
                            <w:pPr>
                              <w:jc w:val="both"/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0BB9731" w14:textId="77777777" w:rsidR="00334037" w:rsidRPr="00334037" w:rsidRDefault="00334037" w:rsidP="00D16C01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7A3E77A" w14:textId="77777777" w:rsidR="00584623" w:rsidRPr="007F267C" w:rsidRDefault="00584623" w:rsidP="00EB2371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1147" id="Text Box 42" o:spid="_x0000_s1034" type="#_x0000_t202" style="position:absolute;left:0;text-align:left;margin-left:534.75pt;margin-top:0;width:222pt;height:55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" filled="f" stroked="f" strokeweight=".5pt">
                <v:textbox>
                  <w:txbxContent>
                    <w:p w14:paraId="6670482D" w14:textId="77777777" w:rsidR="002B1581" w:rsidRDefault="002B1581" w:rsidP="00334037">
                      <w:pPr>
                        <w:jc w:val="both"/>
                        <w:rPr>
                          <w:b/>
                          <w:color w:val="943634" w:themeColor="accent2" w:themeShade="BF"/>
                          <w:sz w:val="32"/>
                          <w:szCs w:val="32"/>
                          <w:u w:val="single"/>
                        </w:rPr>
                      </w:pPr>
                    </w:p>
                    <w:p w14:paraId="7C8DE366" w14:textId="77777777" w:rsidR="00136262" w:rsidRDefault="009222CE" w:rsidP="006667DE">
                      <w:pPr>
                        <w:jc w:val="center"/>
                        <w:rPr>
                          <w:noProof/>
                        </w:rPr>
                      </w:pPr>
                      <w:r w:rsidRPr="00F2151F">
                        <w:rPr>
                          <w:noProof/>
                        </w:rPr>
                        <w:drawing>
                          <wp:inline distT="0" distB="0" distL="0" distR="0" wp14:anchorId="2E833F9B" wp14:editId="7C2BE191">
                            <wp:extent cx="2534920" cy="1684020"/>
                            <wp:effectExtent l="0" t="0" r="0" b="0"/>
                            <wp:docPr id="26" name="Picture 26" descr="C:\Users\websterp\Desktop\BI Light Station and Boardwalk 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ebsterp\Desktop\BI Light Station and Boardwalk 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920" cy="168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9C653" w14:textId="77777777" w:rsidR="00C60A09" w:rsidRDefault="00C60A09" w:rsidP="00F2151F">
                      <w:pPr>
                        <w:rPr>
                          <w:noProof/>
                        </w:rPr>
                      </w:pPr>
                    </w:p>
                    <w:p w14:paraId="111A4B2D" w14:textId="77777777" w:rsidR="00036981" w:rsidRDefault="00036981" w:rsidP="009222CE">
                      <w:pPr>
                        <w:jc w:val="center"/>
                        <w:rPr>
                          <w:b/>
                          <w:color w:val="943634" w:themeColor="accent2" w:themeShade="BF"/>
                          <w:sz w:val="32"/>
                          <w:szCs w:val="32"/>
                          <w:u w:val="single"/>
                        </w:rPr>
                      </w:pPr>
                      <w:r w:rsidRPr="00036981">
                        <w:rPr>
                          <w:b/>
                          <w:color w:val="943634" w:themeColor="accent2" w:themeShade="BF"/>
                          <w:sz w:val="32"/>
                          <w:szCs w:val="32"/>
                          <w:u w:val="single"/>
                        </w:rPr>
                        <w:t>History and Sites</w:t>
                      </w:r>
                    </w:p>
                    <w:p w14:paraId="38C2BBD7" w14:textId="77777777" w:rsidR="009222CE" w:rsidRPr="00036981" w:rsidRDefault="009222CE" w:rsidP="009222CE">
                      <w:pPr>
                        <w:jc w:val="center"/>
                        <w:rPr>
                          <w:b/>
                          <w:color w:val="943634" w:themeColor="accent2" w:themeShade="BF"/>
                          <w:sz w:val="32"/>
                          <w:szCs w:val="32"/>
                          <w:u w:val="single"/>
                        </w:rPr>
                      </w:pPr>
                    </w:p>
                    <w:p w14:paraId="21ACED51" w14:textId="77777777" w:rsidR="00334037" w:rsidRDefault="00036981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Nags Head</w:t>
                      </w:r>
                      <w:r w:rsidR="00334037" w:rsidRPr="00334037">
                        <w:rPr>
                          <w:color w:val="auto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the Outer Banks a</w:t>
                      </w:r>
                      <w:r w:rsidRPr="00334037">
                        <w:rPr>
                          <w:color w:val="auto"/>
                          <w:sz w:val="24"/>
                          <w:szCs w:val="24"/>
                        </w:rPr>
                        <w:t>rea</w:t>
                      </w:r>
                      <w:r w:rsidR="00334037" w:rsidRPr="00334037">
                        <w:rPr>
                          <w:color w:val="auto"/>
                          <w:sz w:val="24"/>
                          <w:szCs w:val="24"/>
                        </w:rPr>
                        <w:t xml:space="preserve"> have a storied history from the days of the first English settlers, to piracy, and the first powered flight.</w:t>
                      </w:r>
                    </w:p>
                    <w:p w14:paraId="0218F779" w14:textId="77777777" w:rsidR="00B50A40" w:rsidRDefault="00B50A40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12DA9588" w14:textId="77777777" w:rsidR="00B50A40" w:rsidRDefault="00B50A40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Located within Nags Head is Jockey’s Ridge State Park. The park is the site of the tallest living sand dune on the east coast and a mecca for kite flying and hang-gliding enthusiast.</w:t>
                      </w:r>
                    </w:p>
                    <w:p w14:paraId="66A73B34" w14:textId="77777777" w:rsidR="009222CE" w:rsidRDefault="009222CE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38971E98" w14:textId="77777777" w:rsidR="009222CE" w:rsidRPr="009222CE" w:rsidRDefault="009222CE" w:rsidP="009222CE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Also, in Town is </w:t>
                      </w:r>
                      <w:r w:rsidRPr="009222CE">
                        <w:rPr>
                          <w:color w:val="auto"/>
                          <w:sz w:val="24"/>
                          <w:szCs w:val="24"/>
                        </w:rPr>
                        <w:t>Nags Head Woods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,</w:t>
                      </w:r>
                      <w:r w:rsidRPr="009222CE">
                        <w:rPr>
                          <w:color w:val="auto"/>
                          <w:sz w:val="24"/>
                          <w:szCs w:val="24"/>
                        </w:rPr>
                        <w:t xml:space="preserve"> a thriving maritime forest ecosystem. The forest is located on the northern end </w:t>
                      </w:r>
                      <w:r w:rsidR="002A5AE3" w:rsidRPr="009222CE">
                        <w:rPr>
                          <w:color w:val="auto"/>
                          <w:sz w:val="24"/>
                          <w:szCs w:val="24"/>
                        </w:rPr>
                        <w:t>of Town</w:t>
                      </w:r>
                      <w:r w:rsidRPr="009222CE">
                        <w:rPr>
                          <w:color w:val="auto"/>
                          <w:sz w:val="24"/>
                          <w:szCs w:val="24"/>
                        </w:rPr>
                        <w:t xml:space="preserve"> and borders the Roanoke Sound.</w:t>
                      </w:r>
                    </w:p>
                    <w:p w14:paraId="187D8BDB" w14:textId="77777777" w:rsidR="00B50A40" w:rsidRDefault="00B50A40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236B13D9" w14:textId="77777777" w:rsidR="00B50A40" w:rsidRDefault="00B50A40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Nags Head is home t</w:t>
                      </w:r>
                      <w:r w:rsidR="00B819F4">
                        <w:rPr>
                          <w:color w:val="auto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B819F4">
                        <w:rPr>
                          <w:color w:val="auto"/>
                          <w:sz w:val="24"/>
                          <w:szCs w:val="24"/>
                        </w:rPr>
                        <w:t>world class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watersports locations</w:t>
                      </w:r>
                      <w:r w:rsidR="00B819F4">
                        <w:rPr>
                          <w:color w:val="auto"/>
                          <w:sz w:val="24"/>
                          <w:szCs w:val="24"/>
                        </w:rPr>
                        <w:t xml:space="preserve"> including: surfing, paddle boarding, kite surfing and fishing. </w:t>
                      </w:r>
                    </w:p>
                    <w:p w14:paraId="5DE523A7" w14:textId="77777777" w:rsidR="00B819F4" w:rsidRDefault="00B819F4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3A95A3DF" w14:textId="77777777" w:rsidR="00B819F4" w:rsidRDefault="002A5AE3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Nags Head</w:t>
                      </w:r>
                      <w:r w:rsidR="00B819F4">
                        <w:rPr>
                          <w:color w:val="auto"/>
                          <w:sz w:val="24"/>
                          <w:szCs w:val="24"/>
                        </w:rPr>
                        <w:t xml:space="preserve"> is located between three national parks: Fort Raleigh in Manteo, Wright Brothers Memorial in Kill Devil Hills and the Cape Hatteras National Seashore.</w:t>
                      </w:r>
                    </w:p>
                    <w:p w14:paraId="19BC7290" w14:textId="77777777" w:rsidR="00B50A40" w:rsidRDefault="00B50A40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6D83BBE7" w14:textId="77777777" w:rsidR="00036981" w:rsidRDefault="00036981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71CC7298" w14:textId="77777777" w:rsidR="00036981" w:rsidRDefault="00036981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4B551DCA" w14:textId="77777777" w:rsidR="00036981" w:rsidRDefault="00036981" w:rsidP="00334037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1B64AFDE" w14:textId="77777777" w:rsidR="00B5032B" w:rsidRPr="00AA66C2" w:rsidRDefault="00B5032B" w:rsidP="00334037">
                      <w:pPr>
                        <w:jc w:val="both"/>
                        <w:rPr>
                          <w:i/>
                          <w:color w:val="auto"/>
                          <w:sz w:val="24"/>
                          <w:szCs w:val="24"/>
                        </w:rPr>
                      </w:pPr>
                    </w:p>
                    <w:p w14:paraId="00BB9731" w14:textId="77777777" w:rsidR="00334037" w:rsidRPr="00334037" w:rsidRDefault="00334037" w:rsidP="00D16C01">
                      <w:pPr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37A3E77A" w14:textId="77777777" w:rsidR="00584623" w:rsidRPr="007F267C" w:rsidRDefault="00584623" w:rsidP="00EB2371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C9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8E5AED" wp14:editId="0B432286">
                <wp:simplePos x="0" y="0"/>
                <wp:positionH relativeFrom="column">
                  <wp:posOffset>-467139</wp:posOffset>
                </wp:positionH>
                <wp:positionV relativeFrom="paragraph">
                  <wp:posOffset>-180893</wp:posOffset>
                </wp:positionV>
                <wp:extent cx="11023600" cy="766505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600" cy="766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66F56" w14:textId="77777777" w:rsidR="00584623" w:rsidRDefault="009222CE" w:rsidP="00CD54CD">
                            <w:pPr>
                              <w:shd w:val="clear" w:color="auto" w:fill="DBE5F1" w:themeFill="accent1" w:themeFillTint="33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5AED" id="Text Box 34" o:spid="_x0000_s1035" type="#_x0000_t202" style="position:absolute;left:0;text-align:left;margin-left:-36.8pt;margin-top:-14.25pt;width:868pt;height:603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" filled="f" stroked="f" strokeweight=".5pt">
                <v:textbox>
                  <w:txbxContent>
                    <w:p w14:paraId="1CE66F56" w14:textId="77777777" w:rsidR="00584623" w:rsidRDefault="009222CE" w:rsidP="00CD54CD">
                      <w:pPr>
                        <w:shd w:val="clear" w:color="auto" w:fill="DBE5F1" w:themeFill="accent1" w:themeFillTint="33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6505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901BCA" wp14:editId="1886D533">
                <wp:simplePos x="0" y="0"/>
                <wp:positionH relativeFrom="column">
                  <wp:posOffset>3352800</wp:posOffset>
                </wp:positionH>
                <wp:positionV relativeFrom="paragraph">
                  <wp:posOffset>6143625</wp:posOffset>
                </wp:positionV>
                <wp:extent cx="3422015" cy="13906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C9ED6" w14:textId="77777777" w:rsidR="00E84EE6" w:rsidRDefault="00E84EE6" w:rsidP="00E65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1BCA" id="Text Box 46" o:spid="_x0000_s1036" type="#_x0000_t202" style="position:absolute;left:0;text-align:left;margin-left:264pt;margin-top:483.75pt;width:269.45pt;height:10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" filled="f" stroked="f" strokeweight=".5pt">
                <v:textbox>
                  <w:txbxContent>
                    <w:p w14:paraId="654C9ED6" w14:textId="77777777" w:rsidR="00E84EE6" w:rsidRDefault="00E84EE6" w:rsidP="00E6505C"/>
                  </w:txbxContent>
                </v:textbox>
              </v:shape>
            </w:pict>
          </mc:Fallback>
        </mc:AlternateContent>
      </w:r>
      <w:r w:rsidR="00AA66C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ADBD94" wp14:editId="2F4E8526">
                <wp:simplePos x="0" y="0"/>
                <wp:positionH relativeFrom="column">
                  <wp:posOffset>173990</wp:posOffset>
                </wp:positionH>
                <wp:positionV relativeFrom="paragraph">
                  <wp:posOffset>115570</wp:posOffset>
                </wp:positionV>
                <wp:extent cx="2859405" cy="7460615"/>
                <wp:effectExtent l="0" t="0" r="0" b="698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7460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EF1C" w14:textId="77777777" w:rsidR="0067614B" w:rsidRDefault="0067614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70AC5AF" w14:textId="77777777" w:rsidR="0067614B" w:rsidRDefault="0033403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963B9" wp14:editId="5DF38759">
                                  <wp:extent cx="2670175" cy="20091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175" cy="200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EB379" w14:textId="77777777" w:rsidR="00334037" w:rsidRDefault="00334037" w:rsidP="0067614B">
                            <w:pPr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2D480E30" w14:textId="77777777" w:rsidR="003B21EB" w:rsidRPr="00F1374F" w:rsidRDefault="0067614B" w:rsidP="0067614B">
                            <w:pP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374F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Why </w:t>
                            </w:r>
                            <w:r w:rsidR="00FB336B" w:rsidRPr="00F1374F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the Town of Nags Head</w:t>
                            </w:r>
                            <w:r w:rsidR="003B21EB" w:rsidRPr="00F1374F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40550A33" w14:textId="77777777" w:rsidR="00F1374F" w:rsidRPr="00FB336B" w:rsidRDefault="00F1374F" w:rsidP="0067614B">
                            <w:pPr>
                              <w:rPr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</w:p>
                          <w:p w14:paraId="19751A4D" w14:textId="77777777" w:rsidR="00DA77FD" w:rsidRDefault="003B21EB" w:rsidP="00DA77F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B21EB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B336B">
                              <w:rPr>
                                <w:sz w:val="24"/>
                                <w:szCs w:val="24"/>
                              </w:rPr>
                              <w:t>Town of Nags Head</w:t>
                            </w:r>
                            <w:r w:rsidR="008E35A8">
                              <w:rPr>
                                <w:sz w:val="24"/>
                                <w:szCs w:val="24"/>
                              </w:rPr>
                              <w:t xml:space="preserve"> is a vibrant </w:t>
                            </w:r>
                            <w:r w:rsidR="005A4933">
                              <w:rPr>
                                <w:sz w:val="24"/>
                                <w:szCs w:val="24"/>
                              </w:rPr>
                              <w:t xml:space="preserve">oceanfront </w:t>
                            </w:r>
                            <w:r w:rsidRPr="003B21EB">
                              <w:rPr>
                                <w:sz w:val="24"/>
                                <w:szCs w:val="24"/>
                              </w:rPr>
                              <w:t xml:space="preserve">resort town located on the </w:t>
                            </w:r>
                            <w:r w:rsidR="00851FC5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FB336B">
                              <w:rPr>
                                <w:sz w:val="24"/>
                                <w:szCs w:val="24"/>
                              </w:rPr>
                              <w:t xml:space="preserve">uter </w:t>
                            </w:r>
                            <w:r w:rsidR="00851FC5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FB336B">
                              <w:rPr>
                                <w:sz w:val="24"/>
                                <w:szCs w:val="24"/>
                              </w:rPr>
                              <w:t>anks of North Carolina</w:t>
                            </w:r>
                            <w:r w:rsidRPr="003B21EB">
                              <w:rPr>
                                <w:sz w:val="24"/>
                                <w:szCs w:val="24"/>
                              </w:rPr>
                              <w:t xml:space="preserve">. The </w:t>
                            </w:r>
                            <w:r w:rsidR="00FB336B">
                              <w:rPr>
                                <w:sz w:val="24"/>
                                <w:szCs w:val="24"/>
                              </w:rPr>
                              <w:t>town</w:t>
                            </w:r>
                            <w:r w:rsidRPr="003B21EB">
                              <w:rPr>
                                <w:sz w:val="24"/>
                                <w:szCs w:val="24"/>
                              </w:rPr>
                              <w:t xml:space="preserve"> was incorporated in 196</w:t>
                            </w:r>
                            <w:r w:rsidR="00FB336B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3B21E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77FD">
                              <w:rPr>
                                <w:sz w:val="24"/>
                                <w:szCs w:val="24"/>
                              </w:rPr>
                              <w:t xml:space="preserve">The town adheres to the Council-Manager form of government and has an annual budget </w:t>
                            </w:r>
                            <w:r w:rsidR="00851FC5">
                              <w:rPr>
                                <w:sz w:val="24"/>
                                <w:szCs w:val="24"/>
                              </w:rPr>
                              <w:t>of $</w:t>
                            </w:r>
                            <w:r w:rsidR="00992E2E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DA77FD">
                              <w:rPr>
                                <w:sz w:val="24"/>
                                <w:szCs w:val="24"/>
                              </w:rPr>
                              <w:t xml:space="preserve"> million</w:t>
                            </w:r>
                            <w:r w:rsidR="00851FC5">
                              <w:rPr>
                                <w:sz w:val="24"/>
                                <w:szCs w:val="24"/>
                              </w:rPr>
                              <w:t xml:space="preserve"> dollars.</w:t>
                            </w:r>
                          </w:p>
                          <w:p w14:paraId="3C7EB24C" w14:textId="77777777" w:rsidR="00A573E5" w:rsidRDefault="00A573E5" w:rsidP="00DA77F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8ADB88" w14:textId="77777777" w:rsidR="00A573E5" w:rsidRDefault="00A573E5" w:rsidP="00DA77F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Town is proud of its ocean centric and active style of living.</w:t>
                            </w:r>
                            <w:r w:rsidR="00334037">
                              <w:rPr>
                                <w:sz w:val="24"/>
                                <w:szCs w:val="24"/>
                              </w:rPr>
                              <w:t xml:space="preserve"> From surfing to fishing there is something for everyone to enjoy.</w:t>
                            </w:r>
                          </w:p>
                          <w:p w14:paraId="6114ED03" w14:textId="77777777" w:rsidR="003B21EB" w:rsidRDefault="003B21EB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D5688C" w14:textId="77777777" w:rsidR="003B21EB" w:rsidRDefault="00A573E5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area offers excellent e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>ducation</w:t>
                            </w:r>
                            <w:r w:rsidR="001540B4">
                              <w:rPr>
                                <w:sz w:val="24"/>
                                <w:szCs w:val="24"/>
                              </w:rPr>
                              <w:t>al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 xml:space="preserve"> opportunities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>include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 xml:space="preserve">K-12 public </w:t>
                            </w:r>
                            <w:r w:rsidR="003B21EB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>chool district, and nearby Co</w:t>
                            </w:r>
                            <w:r w:rsidR="004A18F1">
                              <w:rPr>
                                <w:sz w:val="24"/>
                                <w:szCs w:val="24"/>
                              </w:rPr>
                              <w:t xml:space="preserve">llege of the Albemarle’s Campus’ </w:t>
                            </w:r>
                            <w:r w:rsidR="0038119D">
                              <w:rPr>
                                <w:sz w:val="24"/>
                                <w:szCs w:val="24"/>
                              </w:rPr>
                              <w:t>in Manteo and Elizabeth City, NC</w:t>
                            </w:r>
                            <w:r w:rsidR="0088695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18C89B" w14:textId="77777777" w:rsidR="0038119D" w:rsidRDefault="0038119D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D4C4FE" w14:textId="77777777" w:rsidR="003B21EB" w:rsidRDefault="003B21EB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8119D">
                              <w:rPr>
                                <w:sz w:val="24"/>
                                <w:szCs w:val="24"/>
                              </w:rPr>
                              <w:t>town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has a</w:t>
                            </w:r>
                            <w:r w:rsidR="00962A19">
                              <w:rPr>
                                <w:sz w:val="24"/>
                                <w:szCs w:val="24"/>
                              </w:rPr>
                              <w:t xml:space="preserve"> permanent population of </w:t>
                            </w:r>
                            <w:r w:rsidR="00A260E1">
                              <w:rPr>
                                <w:sz w:val="24"/>
                                <w:szCs w:val="24"/>
                              </w:rPr>
                              <w:t>close to</w:t>
                            </w:r>
                            <w:r w:rsidR="00962A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119D">
                              <w:rPr>
                                <w:sz w:val="24"/>
                                <w:szCs w:val="24"/>
                              </w:rPr>
                              <w:t>2,900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97FE4">
                              <w:rPr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population grows </w:t>
                            </w:r>
                            <w:r w:rsidR="00A260E1">
                              <w:rPr>
                                <w:sz w:val="24"/>
                                <w:szCs w:val="24"/>
                              </w:rPr>
                              <w:t xml:space="preserve">to over </w:t>
                            </w:r>
                            <w:r w:rsidR="0038119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260E1">
                              <w:rPr>
                                <w:sz w:val="24"/>
                                <w:szCs w:val="24"/>
                              </w:rPr>
                              <w:t xml:space="preserve">0,000 people daily during the </w:t>
                            </w:r>
                            <w:r w:rsidR="00593D80">
                              <w:rPr>
                                <w:sz w:val="24"/>
                                <w:szCs w:val="24"/>
                              </w:rPr>
                              <w:t>main</w:t>
                            </w:r>
                            <w:r w:rsidR="00A260E1">
                              <w:rPr>
                                <w:sz w:val="24"/>
                                <w:szCs w:val="24"/>
                              </w:rPr>
                              <w:t xml:space="preserve"> tourism months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960038" w14:textId="77777777" w:rsidR="00DA77FD" w:rsidRDefault="00DA77FD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9323CF" w14:textId="77777777" w:rsidR="00DA77FD" w:rsidRDefault="00DA77FD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D19044" w14:textId="77777777" w:rsidR="003B21EB" w:rsidRDefault="003B21EB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987944" w14:textId="77777777" w:rsidR="0038119D" w:rsidRDefault="0038119D" w:rsidP="0081411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DBD94" id="Text Box 62" o:spid="_x0000_s1037" type="#_x0000_t202" style="position:absolute;left:0;text-align:left;margin-left:13.7pt;margin-top:9.1pt;width:225.15pt;height:587.4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" filled="f" stroked="f" strokeweight=".5pt">
                <v:textbox>
                  <w:txbxContent>
                    <w:p w14:paraId="243DEF1C" w14:textId="77777777" w:rsidR="0067614B" w:rsidRDefault="0067614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70AC5AF" w14:textId="77777777" w:rsidR="0067614B" w:rsidRDefault="0033403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963B9" wp14:editId="5DF38759">
                            <wp:extent cx="2670175" cy="20091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175" cy="200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4EB379" w14:textId="77777777" w:rsidR="00334037" w:rsidRDefault="00334037" w:rsidP="0067614B">
                      <w:pPr>
                        <w:rPr>
                          <w:b/>
                          <w:color w:val="800000"/>
                          <w:sz w:val="32"/>
                          <w:szCs w:val="32"/>
                        </w:rPr>
                      </w:pPr>
                    </w:p>
                    <w:p w14:paraId="2D480E30" w14:textId="77777777" w:rsidR="003B21EB" w:rsidRPr="00F1374F" w:rsidRDefault="0067614B" w:rsidP="0067614B">
                      <w:pP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 w:rsidRPr="00F1374F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Why </w:t>
                      </w:r>
                      <w:r w:rsidR="00FB336B" w:rsidRPr="00F1374F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the Town of Nags Head</w:t>
                      </w:r>
                      <w:r w:rsidR="003B21EB" w:rsidRPr="00F1374F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40550A33" w14:textId="77777777" w:rsidR="00F1374F" w:rsidRPr="00FB336B" w:rsidRDefault="00F1374F" w:rsidP="0067614B">
                      <w:pPr>
                        <w:rPr>
                          <w:b/>
                          <w:color w:val="800000"/>
                          <w:sz w:val="32"/>
                          <w:szCs w:val="32"/>
                        </w:rPr>
                      </w:pPr>
                    </w:p>
                    <w:p w14:paraId="19751A4D" w14:textId="77777777" w:rsidR="00DA77FD" w:rsidRDefault="003B21EB" w:rsidP="00DA77F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B21EB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FB336B">
                        <w:rPr>
                          <w:sz w:val="24"/>
                          <w:szCs w:val="24"/>
                        </w:rPr>
                        <w:t>Town of Nags Head</w:t>
                      </w:r>
                      <w:r w:rsidR="008E35A8">
                        <w:rPr>
                          <w:sz w:val="24"/>
                          <w:szCs w:val="24"/>
                        </w:rPr>
                        <w:t xml:space="preserve"> is a vibrant </w:t>
                      </w:r>
                      <w:r w:rsidR="005A4933">
                        <w:rPr>
                          <w:sz w:val="24"/>
                          <w:szCs w:val="24"/>
                        </w:rPr>
                        <w:t xml:space="preserve">oceanfront </w:t>
                      </w:r>
                      <w:r w:rsidRPr="003B21EB">
                        <w:rPr>
                          <w:sz w:val="24"/>
                          <w:szCs w:val="24"/>
                        </w:rPr>
                        <w:t xml:space="preserve">resort town located on the </w:t>
                      </w:r>
                      <w:r w:rsidR="00851FC5">
                        <w:rPr>
                          <w:sz w:val="24"/>
                          <w:szCs w:val="24"/>
                        </w:rPr>
                        <w:t>O</w:t>
                      </w:r>
                      <w:r w:rsidR="00FB336B">
                        <w:rPr>
                          <w:sz w:val="24"/>
                          <w:szCs w:val="24"/>
                        </w:rPr>
                        <w:t xml:space="preserve">uter </w:t>
                      </w:r>
                      <w:r w:rsidR="00851FC5">
                        <w:rPr>
                          <w:sz w:val="24"/>
                          <w:szCs w:val="24"/>
                        </w:rPr>
                        <w:t>B</w:t>
                      </w:r>
                      <w:r w:rsidR="00FB336B">
                        <w:rPr>
                          <w:sz w:val="24"/>
                          <w:szCs w:val="24"/>
                        </w:rPr>
                        <w:t>anks of North Carolina</w:t>
                      </w:r>
                      <w:r w:rsidRPr="003B21EB">
                        <w:rPr>
                          <w:sz w:val="24"/>
                          <w:szCs w:val="24"/>
                        </w:rPr>
                        <w:t xml:space="preserve">. The </w:t>
                      </w:r>
                      <w:r w:rsidR="00FB336B">
                        <w:rPr>
                          <w:sz w:val="24"/>
                          <w:szCs w:val="24"/>
                        </w:rPr>
                        <w:t>town</w:t>
                      </w:r>
                      <w:r w:rsidRPr="003B21EB">
                        <w:rPr>
                          <w:sz w:val="24"/>
                          <w:szCs w:val="24"/>
                        </w:rPr>
                        <w:t xml:space="preserve"> was incorporated in 196</w:t>
                      </w:r>
                      <w:r w:rsidR="00FB336B">
                        <w:rPr>
                          <w:sz w:val="24"/>
                          <w:szCs w:val="24"/>
                        </w:rPr>
                        <w:t>1.</w:t>
                      </w:r>
                      <w:r w:rsidRPr="003B21E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A77FD">
                        <w:rPr>
                          <w:sz w:val="24"/>
                          <w:szCs w:val="24"/>
                        </w:rPr>
                        <w:t xml:space="preserve">The town adheres to the Council-Manager form of government and has an annual budget </w:t>
                      </w:r>
                      <w:r w:rsidR="00851FC5">
                        <w:rPr>
                          <w:sz w:val="24"/>
                          <w:szCs w:val="24"/>
                        </w:rPr>
                        <w:t>of $</w:t>
                      </w:r>
                      <w:r w:rsidR="00992E2E">
                        <w:rPr>
                          <w:sz w:val="24"/>
                          <w:szCs w:val="24"/>
                        </w:rPr>
                        <w:t>17</w:t>
                      </w:r>
                      <w:r w:rsidR="00DA77FD">
                        <w:rPr>
                          <w:sz w:val="24"/>
                          <w:szCs w:val="24"/>
                        </w:rPr>
                        <w:t xml:space="preserve"> million</w:t>
                      </w:r>
                      <w:r w:rsidR="00851FC5">
                        <w:rPr>
                          <w:sz w:val="24"/>
                          <w:szCs w:val="24"/>
                        </w:rPr>
                        <w:t xml:space="preserve"> dollars.</w:t>
                      </w:r>
                    </w:p>
                    <w:p w14:paraId="3C7EB24C" w14:textId="77777777" w:rsidR="00A573E5" w:rsidRDefault="00A573E5" w:rsidP="00DA77F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38ADB88" w14:textId="77777777" w:rsidR="00A573E5" w:rsidRDefault="00A573E5" w:rsidP="00DA77F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Town is proud of its ocean centric and active style of living.</w:t>
                      </w:r>
                      <w:r w:rsidR="00334037">
                        <w:rPr>
                          <w:sz w:val="24"/>
                          <w:szCs w:val="24"/>
                        </w:rPr>
                        <w:t xml:space="preserve"> From surfing to fishing there is something for everyone to enjoy.</w:t>
                      </w:r>
                    </w:p>
                    <w:p w14:paraId="6114ED03" w14:textId="77777777" w:rsidR="003B21EB" w:rsidRDefault="003B21EB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AD5688C" w14:textId="77777777" w:rsidR="003B21EB" w:rsidRDefault="00A573E5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area offers excellent e</w:t>
                      </w:r>
                      <w:r w:rsidR="00886954">
                        <w:rPr>
                          <w:sz w:val="24"/>
                          <w:szCs w:val="24"/>
                        </w:rPr>
                        <w:t>ducation</w:t>
                      </w:r>
                      <w:r w:rsidR="001540B4">
                        <w:rPr>
                          <w:sz w:val="24"/>
                          <w:szCs w:val="24"/>
                        </w:rPr>
                        <w:t>al</w:t>
                      </w:r>
                      <w:r w:rsidR="00886954">
                        <w:rPr>
                          <w:sz w:val="24"/>
                          <w:szCs w:val="24"/>
                        </w:rPr>
                        <w:t xml:space="preserve"> opportunities </w:t>
                      </w:r>
                      <w:r>
                        <w:rPr>
                          <w:sz w:val="24"/>
                          <w:szCs w:val="24"/>
                        </w:rPr>
                        <w:t xml:space="preserve">which </w:t>
                      </w:r>
                      <w:r w:rsidR="00886954">
                        <w:rPr>
                          <w:sz w:val="24"/>
                          <w:szCs w:val="24"/>
                        </w:rPr>
                        <w:t>include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886954">
                        <w:rPr>
                          <w:sz w:val="24"/>
                          <w:szCs w:val="24"/>
                        </w:rPr>
                        <w:t xml:space="preserve">K-12 public </w:t>
                      </w:r>
                      <w:r w:rsidR="003B21EB">
                        <w:rPr>
                          <w:sz w:val="24"/>
                          <w:szCs w:val="24"/>
                        </w:rPr>
                        <w:t>s</w:t>
                      </w:r>
                      <w:r w:rsidR="00886954">
                        <w:rPr>
                          <w:sz w:val="24"/>
                          <w:szCs w:val="24"/>
                        </w:rPr>
                        <w:t>chool district, and nearby Co</w:t>
                      </w:r>
                      <w:r w:rsidR="004A18F1">
                        <w:rPr>
                          <w:sz w:val="24"/>
                          <w:szCs w:val="24"/>
                        </w:rPr>
                        <w:t xml:space="preserve">llege of the Albemarle’s Campus’ </w:t>
                      </w:r>
                      <w:r w:rsidR="0038119D">
                        <w:rPr>
                          <w:sz w:val="24"/>
                          <w:szCs w:val="24"/>
                        </w:rPr>
                        <w:t>in Manteo and Elizabeth City, NC</w:t>
                      </w:r>
                      <w:r w:rsidR="0088695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818C89B" w14:textId="77777777" w:rsidR="0038119D" w:rsidRDefault="0038119D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9D4C4FE" w14:textId="77777777" w:rsidR="003B21EB" w:rsidRDefault="003B21EB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38119D">
                        <w:rPr>
                          <w:sz w:val="24"/>
                          <w:szCs w:val="24"/>
                        </w:rPr>
                        <w:t>town</w:t>
                      </w:r>
                      <w:r>
                        <w:rPr>
                          <w:sz w:val="24"/>
                          <w:szCs w:val="24"/>
                        </w:rPr>
                        <w:t xml:space="preserve"> has a</w:t>
                      </w:r>
                      <w:r w:rsidR="00962A19">
                        <w:rPr>
                          <w:sz w:val="24"/>
                          <w:szCs w:val="24"/>
                        </w:rPr>
                        <w:t xml:space="preserve"> permanent population of </w:t>
                      </w:r>
                      <w:r w:rsidR="00A260E1">
                        <w:rPr>
                          <w:sz w:val="24"/>
                          <w:szCs w:val="24"/>
                        </w:rPr>
                        <w:t>close to</w:t>
                      </w:r>
                      <w:r w:rsidR="00962A1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8119D">
                        <w:rPr>
                          <w:sz w:val="24"/>
                          <w:szCs w:val="24"/>
                        </w:rPr>
                        <w:t>2,900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397FE4">
                        <w:rPr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sz w:val="24"/>
                          <w:szCs w:val="24"/>
                        </w:rPr>
                        <w:t xml:space="preserve"> population grows </w:t>
                      </w:r>
                      <w:r w:rsidR="00A260E1">
                        <w:rPr>
                          <w:sz w:val="24"/>
                          <w:szCs w:val="24"/>
                        </w:rPr>
                        <w:t xml:space="preserve">to over </w:t>
                      </w:r>
                      <w:r w:rsidR="0038119D">
                        <w:rPr>
                          <w:sz w:val="24"/>
                          <w:szCs w:val="24"/>
                        </w:rPr>
                        <w:t>4</w:t>
                      </w:r>
                      <w:r w:rsidR="00A260E1">
                        <w:rPr>
                          <w:sz w:val="24"/>
                          <w:szCs w:val="24"/>
                        </w:rPr>
                        <w:t xml:space="preserve">0,000 people daily during the </w:t>
                      </w:r>
                      <w:r w:rsidR="00593D80">
                        <w:rPr>
                          <w:sz w:val="24"/>
                          <w:szCs w:val="24"/>
                        </w:rPr>
                        <w:t>main</w:t>
                      </w:r>
                      <w:r w:rsidR="00A260E1">
                        <w:rPr>
                          <w:sz w:val="24"/>
                          <w:szCs w:val="24"/>
                        </w:rPr>
                        <w:t xml:space="preserve"> tourism months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2960038" w14:textId="77777777" w:rsidR="00DA77FD" w:rsidRDefault="00DA77FD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F9323CF" w14:textId="77777777" w:rsidR="00DA77FD" w:rsidRDefault="00DA77FD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AD19044" w14:textId="77777777" w:rsidR="003B21EB" w:rsidRDefault="003B21EB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4987944" w14:textId="77777777" w:rsidR="0038119D" w:rsidRDefault="0038119D" w:rsidP="0081411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D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6C6FD" wp14:editId="061CBCFE">
                <wp:simplePos x="0" y="0"/>
                <wp:positionH relativeFrom="column">
                  <wp:posOffset>3267076</wp:posOffset>
                </wp:positionH>
                <wp:positionV relativeFrom="paragraph">
                  <wp:posOffset>0</wp:posOffset>
                </wp:positionV>
                <wp:extent cx="3314700" cy="7523480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52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9BA0D" w14:textId="77777777" w:rsidR="00584623" w:rsidRDefault="00B53CD7">
                            <w:pPr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F5610"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  <w:t>T</w:t>
                            </w:r>
                            <w:r w:rsidR="00BA6212"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  <w:t>HE</w:t>
                            </w:r>
                            <w:r w:rsidRPr="00AF5610"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A750E1" w:rsidRPr="00AF5610"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  <w:t>P</w:t>
                            </w:r>
                            <w:r w:rsidR="000C48F6"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  <w:t>OLICE DEPARTMENT</w:t>
                            </w:r>
                          </w:p>
                          <w:p w14:paraId="4EF37557" w14:textId="77777777" w:rsidR="00F1374F" w:rsidRPr="00AF5610" w:rsidRDefault="00F1374F">
                            <w:pPr>
                              <w:rPr>
                                <w:b/>
                                <w:color w:val="8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6CE964AB" w14:textId="77777777" w:rsidR="001E03FA" w:rsidRDefault="00060B6C" w:rsidP="00E6505C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We are a</w:t>
                            </w:r>
                            <w:r w:rsidR="00A573E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4037">
                              <w:rPr>
                                <w:color w:val="auto"/>
                                <w:sz w:val="24"/>
                                <w:szCs w:val="24"/>
                              </w:rPr>
                              <w:t>full-service</w:t>
                            </w:r>
                            <w:r w:rsidR="00A573E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law enforcement agency</w:t>
                            </w:r>
                            <w:r w:rsidR="0033403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that was created along with the Town of Nags Head in 1961. The department has a budget </w:t>
                            </w:r>
                            <w:r w:rsidR="00E6505C">
                              <w:rPr>
                                <w:color w:val="auto"/>
                                <w:sz w:val="24"/>
                                <w:szCs w:val="24"/>
                              </w:rPr>
                              <w:t>of $2.8 million</w:t>
                            </w:r>
                            <w:r w:rsidR="00851FC5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dollars</w:t>
                            </w:r>
                            <w:r w:rsidR="00E6505C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C7DAB2" w14:textId="77777777" w:rsidR="00E6505C" w:rsidRDefault="00E6505C" w:rsidP="00E6505C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E1DD222" w14:textId="07A7E410" w:rsidR="001E03FA" w:rsidRDefault="00E6505C" w:rsidP="00E6505C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The department </w:t>
                            </w:r>
                            <w:r w:rsidR="00D34FB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962A19">
                              <w:rPr>
                                <w:color w:val="auto"/>
                                <w:sz w:val="24"/>
                                <w:szCs w:val="24"/>
                              </w:rPr>
                              <w:t>comprised</w:t>
                            </w:r>
                            <w:r w:rsidR="001E03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="003A520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="00097BAF">
                              <w:rPr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3A520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="00851FC5">
                              <w:rPr>
                                <w:color w:val="auto"/>
                                <w:sz w:val="24"/>
                                <w:szCs w:val="24"/>
                              </w:rPr>
                              <w:t>officers and staff</w:t>
                            </w:r>
                            <w:r w:rsidR="001E03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1131">
                              <w:rPr>
                                <w:color w:val="auto"/>
                                <w:sz w:val="24"/>
                                <w:szCs w:val="24"/>
                              </w:rPr>
                              <w:t>who serve</w:t>
                            </w:r>
                            <w:r w:rsidR="00D34FB3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1E03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patrol, criminal investigations, and </w:t>
                            </w:r>
                            <w:r w:rsidR="00097BAF">
                              <w:rPr>
                                <w:color w:val="auto"/>
                                <w:sz w:val="24"/>
                                <w:szCs w:val="24"/>
                              </w:rPr>
                              <w:t>administration</w:t>
                            </w:r>
                            <w:r w:rsidR="001E03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913124D" w14:textId="77777777" w:rsidR="001E03FA" w:rsidRDefault="001E03FA" w:rsidP="001E03FA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B21DC3" w14:textId="77777777" w:rsidR="001E03FA" w:rsidRDefault="001E03FA" w:rsidP="001E03FA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Specialty positions include:</w:t>
                            </w:r>
                          </w:p>
                          <w:p w14:paraId="2B2CC38B" w14:textId="77777777" w:rsidR="00097BAF" w:rsidRDefault="00097BAF" w:rsidP="001E03FA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F566F27" w14:textId="77777777" w:rsidR="001E03FA" w:rsidRDefault="00097BAF" w:rsidP="001E03F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School Resource Officer</w:t>
                            </w:r>
                          </w:p>
                          <w:p w14:paraId="61F32C31" w14:textId="77777777" w:rsidR="001E03FA" w:rsidRDefault="00097BAF" w:rsidP="001E03F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Emergency Response Team</w:t>
                            </w:r>
                          </w:p>
                          <w:p w14:paraId="48F34BE9" w14:textId="77777777" w:rsidR="001E03FA" w:rsidRDefault="001E03FA" w:rsidP="001E03F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Beach Patrol</w:t>
                            </w:r>
                          </w:p>
                          <w:p w14:paraId="38B40A01" w14:textId="7F6B8693" w:rsidR="001E03FA" w:rsidRPr="0028731A" w:rsidRDefault="00D2552F" w:rsidP="0028731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Criminal Investigations</w:t>
                            </w:r>
                            <w:r w:rsidR="001703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Division</w:t>
                            </w:r>
                          </w:p>
                          <w:p w14:paraId="6DF09277" w14:textId="63C21D9F" w:rsidR="001E03FA" w:rsidRDefault="001E03FA" w:rsidP="00FB336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K9 Officer</w:t>
                            </w:r>
                            <w:r w:rsidR="001703AF">
                              <w:rPr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412FD1B9" w14:textId="77777777" w:rsidR="001E03FA" w:rsidRDefault="001E03FA" w:rsidP="00EB2371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28D6EA9" w14:textId="77777777" w:rsidR="00E6505C" w:rsidRDefault="004A7B9B" w:rsidP="00EB2371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1E03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Officers use concepts of Community Oriented Policing and Problem Solving in order to carry out service </w:t>
                            </w:r>
                            <w:r w:rsidR="00E84EE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D55F50">
                              <w:rPr>
                                <w:color w:val="auto"/>
                                <w:sz w:val="24"/>
                                <w:szCs w:val="24"/>
                              </w:rPr>
                              <w:t>our</w:t>
                            </w:r>
                            <w:r w:rsidR="00E84EE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community.</w:t>
                            </w:r>
                            <w:r w:rsidR="00D55F5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We</w:t>
                            </w:r>
                            <w:r w:rsidR="00D16C0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partner with our community and invest in relationships.</w:t>
                            </w:r>
                          </w:p>
                          <w:p w14:paraId="66DB3C08" w14:textId="77777777" w:rsidR="002B1581" w:rsidRDefault="00FF7C0C" w:rsidP="00FF7C0C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C44AF" wp14:editId="1A2A381D">
                                  <wp:extent cx="2964691" cy="2997878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9928" b="92078" l="6875" r="93177">
                                                        <a14:foregroundMark x1="15052" y1="51492" x2="10677" y2="52058"/>
                                                        <a14:foregroundMark x1="6875" y1="47274" x2="10781" y2="61008"/>
                                                        <a14:foregroundMark x1="47760" y1="91821" x2="56302" y2="91924"/>
                                                        <a14:foregroundMark x1="56302" y1="91924" x2="59479" y2="91615"/>
                                                        <a14:foregroundMark x1="84479" y1="75412" x2="91406" y2="60802"/>
                                                        <a14:foregroundMark x1="91406" y1="60802" x2="91406" y2="60751"/>
                                                        <a14:foregroundMark x1="86458" y1="72891" x2="91042" y2="63169"/>
                                                        <a14:foregroundMark x1="88177" y1="69959" x2="92292" y2="51440"/>
                                                        <a14:foregroundMark x1="92292" y1="51440" x2="92448" y2="42181"/>
                                                        <a14:foregroundMark x1="91719" y1="59722" x2="93229" y2="52366"/>
                                                        <a14:foregroundMark x1="6875" y1="51132" x2="10729" y2="66872"/>
                                                        <a14:foregroundMark x1="10729" y1="66872" x2="11927" y2="68467"/>
                                                        <a14:foregroundMark x1="40521" y1="92078" x2="26094" y2="84671"/>
                                                        <a14:foregroundMark x1="26094" y1="84671" x2="26042" y2="84671"/>
                                                        <a14:foregroundMark x1="20417" y1="80607" x2="25833" y2="85391"/>
                                                        <a14:foregroundMark x1="11615" y1="68827" x2="20885" y2="80813"/>
                                                        <a14:foregroundMark x1="18125" y1="78447" x2="13073" y2="71656"/>
                                                        <a14:foregroundMark x1="87500" y1="71193" x2="92552" y2="56019"/>
                                                        <a14:foregroundMark x1="87969" y1="70525" x2="91406" y2="62243"/>
                                                        <a14:foregroundMark x1="88177" y1="70422" x2="90938" y2="62757"/>
                                                        <a14:foregroundMark x1="90938" y1="62757" x2="90938" y2="62706"/>
                                                        <a14:foregroundMark x1="87604" y1="71296" x2="91406" y2="59053"/>
                                                        <a14:foregroundMark x1="93125" y1="54167" x2="91406" y2="61677"/>
                                                        <a14:foregroundMark x1="88281" y1="70628" x2="91823" y2="56584"/>
                                                        <a14:foregroundMark x1="12760" y1="71862" x2="8281" y2="60854"/>
                                                        <a14:foregroundMark x1="12500" y1="71553" x2="8021" y2="61111"/>
                                                        <a14:foregroundMark x1="88281" y1="70525" x2="93021" y2="55298"/>
                                                        <a14:foregroundMark x1="93021" y1="55298" x2="93125" y2="5349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522" cy="300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81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9AFBAA" w14:textId="77777777" w:rsidR="00D55F50" w:rsidRPr="001E03FA" w:rsidRDefault="0044729D" w:rsidP="00EB2371">
                            <w:pP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6BB56CCA" w14:textId="77777777" w:rsidR="001E03FA" w:rsidRPr="001E03FA" w:rsidRDefault="001E03FA" w:rsidP="00D20F82">
                            <w:pPr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6C6FD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8" type="#_x0000_t202" style="position:absolute;left:0;text-align:left;margin-left:257.25pt;margin-top:0;width:261pt;height:59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" filled="f" stroked="f" strokeweight=".5pt">
                <v:textbox>
                  <w:txbxContent>
                    <w:p w14:paraId="4DC9BA0D" w14:textId="77777777" w:rsidR="00584623" w:rsidRDefault="00B53CD7">
                      <w:pPr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</w:pPr>
                      <w:r w:rsidRPr="00AF5610"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  <w:t>T</w:t>
                      </w:r>
                      <w:r w:rsidR="00BA6212"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  <w:t>HE</w:t>
                      </w:r>
                      <w:r w:rsidRPr="00AF5610"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A750E1" w:rsidRPr="00AF5610"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  <w:t>P</w:t>
                      </w:r>
                      <w:r w:rsidR="000C48F6"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  <w:t>OLICE DEPARTMENT</w:t>
                      </w:r>
                    </w:p>
                    <w:p w14:paraId="4EF37557" w14:textId="77777777" w:rsidR="00F1374F" w:rsidRPr="00AF5610" w:rsidRDefault="00F1374F">
                      <w:pPr>
                        <w:rPr>
                          <w:b/>
                          <w:color w:val="800000"/>
                          <w:sz w:val="36"/>
                          <w:szCs w:val="36"/>
                          <w:u w:val="single"/>
                        </w:rPr>
                      </w:pPr>
                    </w:p>
                    <w:p w14:paraId="6CE964AB" w14:textId="77777777" w:rsidR="001E03FA" w:rsidRDefault="00060B6C" w:rsidP="00E6505C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We are a</w:t>
                      </w:r>
                      <w:r w:rsidR="00A573E5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34037">
                        <w:rPr>
                          <w:color w:val="auto"/>
                          <w:sz w:val="24"/>
                          <w:szCs w:val="24"/>
                        </w:rPr>
                        <w:t>full-service</w:t>
                      </w:r>
                      <w:r w:rsidR="00A573E5">
                        <w:rPr>
                          <w:color w:val="auto"/>
                          <w:sz w:val="24"/>
                          <w:szCs w:val="24"/>
                        </w:rPr>
                        <w:t xml:space="preserve"> law enforcement agency</w:t>
                      </w:r>
                      <w:r w:rsidR="00334037">
                        <w:rPr>
                          <w:color w:val="auto"/>
                          <w:sz w:val="24"/>
                          <w:szCs w:val="24"/>
                        </w:rPr>
                        <w:t xml:space="preserve"> that was created along with the Town of Nags Head in 1961. The department has a budget </w:t>
                      </w:r>
                      <w:r w:rsidR="00E6505C">
                        <w:rPr>
                          <w:color w:val="auto"/>
                          <w:sz w:val="24"/>
                          <w:szCs w:val="24"/>
                        </w:rPr>
                        <w:t>of $2.8 million</w:t>
                      </w:r>
                      <w:r w:rsidR="00851FC5">
                        <w:rPr>
                          <w:color w:val="auto"/>
                          <w:sz w:val="24"/>
                          <w:szCs w:val="24"/>
                        </w:rPr>
                        <w:t xml:space="preserve"> dollars</w:t>
                      </w:r>
                      <w:r w:rsidR="00E6505C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50C7DAB2" w14:textId="77777777" w:rsidR="00E6505C" w:rsidRDefault="00E6505C" w:rsidP="00E6505C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1E1DD222" w14:textId="07A7E410" w:rsidR="001E03FA" w:rsidRDefault="00E6505C" w:rsidP="00E6505C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The department </w:t>
                      </w:r>
                      <w:r w:rsidR="00D34FB3">
                        <w:rPr>
                          <w:color w:val="auto"/>
                          <w:sz w:val="24"/>
                          <w:szCs w:val="24"/>
                        </w:rPr>
                        <w:t xml:space="preserve">is </w:t>
                      </w:r>
                      <w:r w:rsidR="00962A19">
                        <w:rPr>
                          <w:color w:val="auto"/>
                          <w:sz w:val="24"/>
                          <w:szCs w:val="24"/>
                        </w:rPr>
                        <w:t>comprised</w:t>
                      </w:r>
                      <w:r w:rsidR="001E03FA">
                        <w:rPr>
                          <w:color w:val="auto"/>
                          <w:sz w:val="24"/>
                          <w:szCs w:val="24"/>
                        </w:rPr>
                        <w:t xml:space="preserve"> o</w:t>
                      </w:r>
                      <w:r w:rsidR="003A5200">
                        <w:rPr>
                          <w:color w:val="auto"/>
                          <w:sz w:val="24"/>
                          <w:szCs w:val="24"/>
                        </w:rPr>
                        <w:t xml:space="preserve">f </w:t>
                      </w:r>
                      <w:r w:rsidR="00097BAF">
                        <w:rPr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3A5200">
                        <w:rPr>
                          <w:color w:val="auto"/>
                          <w:sz w:val="24"/>
                          <w:szCs w:val="24"/>
                        </w:rPr>
                        <w:t xml:space="preserve">7 </w:t>
                      </w:r>
                      <w:r w:rsidR="00851FC5">
                        <w:rPr>
                          <w:color w:val="auto"/>
                          <w:sz w:val="24"/>
                          <w:szCs w:val="24"/>
                        </w:rPr>
                        <w:t>officers and staff</w:t>
                      </w:r>
                      <w:r w:rsidR="001E03FA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471131">
                        <w:rPr>
                          <w:color w:val="auto"/>
                          <w:sz w:val="24"/>
                          <w:szCs w:val="24"/>
                        </w:rPr>
                        <w:t>who serve</w:t>
                      </w:r>
                      <w:r w:rsidR="00D34FB3">
                        <w:rPr>
                          <w:color w:val="auto"/>
                          <w:sz w:val="24"/>
                          <w:szCs w:val="24"/>
                        </w:rPr>
                        <w:t xml:space="preserve"> in </w:t>
                      </w:r>
                      <w:r w:rsidR="001E03FA">
                        <w:rPr>
                          <w:color w:val="auto"/>
                          <w:sz w:val="24"/>
                          <w:szCs w:val="24"/>
                        </w:rPr>
                        <w:t xml:space="preserve">patrol, criminal investigations, and </w:t>
                      </w:r>
                      <w:r w:rsidR="00097BAF">
                        <w:rPr>
                          <w:color w:val="auto"/>
                          <w:sz w:val="24"/>
                          <w:szCs w:val="24"/>
                        </w:rPr>
                        <w:t>administration</w:t>
                      </w:r>
                      <w:r w:rsidR="001E03FA">
                        <w:rPr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913124D" w14:textId="77777777" w:rsidR="001E03FA" w:rsidRDefault="001E03FA" w:rsidP="001E03FA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6BB21DC3" w14:textId="77777777" w:rsidR="001E03FA" w:rsidRDefault="001E03FA" w:rsidP="001E03FA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Specialty positions include:</w:t>
                      </w:r>
                    </w:p>
                    <w:p w14:paraId="2B2CC38B" w14:textId="77777777" w:rsidR="00097BAF" w:rsidRDefault="00097BAF" w:rsidP="001E03FA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6F566F27" w14:textId="77777777" w:rsidR="001E03FA" w:rsidRDefault="00097BAF" w:rsidP="001E03F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School Resource Officer</w:t>
                      </w:r>
                    </w:p>
                    <w:p w14:paraId="61F32C31" w14:textId="77777777" w:rsidR="001E03FA" w:rsidRDefault="00097BAF" w:rsidP="001E03F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Emergency Response Team</w:t>
                      </w:r>
                    </w:p>
                    <w:p w14:paraId="48F34BE9" w14:textId="77777777" w:rsidR="001E03FA" w:rsidRDefault="001E03FA" w:rsidP="001E03F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Beach Patrol</w:t>
                      </w:r>
                    </w:p>
                    <w:p w14:paraId="38B40A01" w14:textId="7F6B8693" w:rsidR="001E03FA" w:rsidRPr="0028731A" w:rsidRDefault="00D2552F" w:rsidP="0028731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Criminal Investigations</w:t>
                      </w:r>
                      <w:r w:rsidR="001703AF">
                        <w:rPr>
                          <w:color w:val="auto"/>
                          <w:sz w:val="24"/>
                          <w:szCs w:val="24"/>
                        </w:rPr>
                        <w:t xml:space="preserve"> Division</w:t>
                      </w:r>
                    </w:p>
                    <w:p w14:paraId="6DF09277" w14:textId="63C21D9F" w:rsidR="001E03FA" w:rsidRDefault="001E03FA" w:rsidP="00FB336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K9 Officer</w:t>
                      </w:r>
                      <w:r w:rsidR="001703AF">
                        <w:rPr>
                          <w:color w:val="auto"/>
                          <w:sz w:val="24"/>
                          <w:szCs w:val="24"/>
                        </w:rPr>
                        <w:t>s</w:t>
                      </w:r>
                    </w:p>
                    <w:p w14:paraId="412FD1B9" w14:textId="77777777" w:rsidR="001E03FA" w:rsidRDefault="001E03FA" w:rsidP="00EB2371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628D6EA9" w14:textId="77777777" w:rsidR="00E6505C" w:rsidRDefault="004A7B9B" w:rsidP="00EB2371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Our </w:t>
                      </w:r>
                      <w:r w:rsidR="001E03FA">
                        <w:rPr>
                          <w:color w:val="auto"/>
                          <w:sz w:val="24"/>
                          <w:szCs w:val="24"/>
                        </w:rPr>
                        <w:t xml:space="preserve">Officers use concepts of Community Oriented Policing and Problem Solving in order to carry out service </w:t>
                      </w:r>
                      <w:r w:rsidR="00E84EE6">
                        <w:rPr>
                          <w:color w:val="auto"/>
                          <w:sz w:val="24"/>
                          <w:szCs w:val="24"/>
                        </w:rPr>
                        <w:t xml:space="preserve">to </w:t>
                      </w:r>
                      <w:r w:rsidR="00D55F50">
                        <w:rPr>
                          <w:color w:val="auto"/>
                          <w:sz w:val="24"/>
                          <w:szCs w:val="24"/>
                        </w:rPr>
                        <w:t>our</w:t>
                      </w:r>
                      <w:r w:rsidR="00E84EE6">
                        <w:rPr>
                          <w:color w:val="auto"/>
                          <w:sz w:val="24"/>
                          <w:szCs w:val="24"/>
                        </w:rPr>
                        <w:t xml:space="preserve"> community.</w:t>
                      </w:r>
                      <w:r w:rsidR="00D55F50">
                        <w:rPr>
                          <w:color w:val="auto"/>
                          <w:sz w:val="24"/>
                          <w:szCs w:val="24"/>
                        </w:rPr>
                        <w:t xml:space="preserve"> We</w:t>
                      </w:r>
                      <w:r w:rsidR="00D16C01">
                        <w:rPr>
                          <w:color w:val="auto"/>
                          <w:sz w:val="24"/>
                          <w:szCs w:val="24"/>
                        </w:rPr>
                        <w:t xml:space="preserve"> partner with our community and invest in relationships.</w:t>
                      </w:r>
                    </w:p>
                    <w:p w14:paraId="66DB3C08" w14:textId="77777777" w:rsidR="002B1581" w:rsidRDefault="00FF7C0C" w:rsidP="00FF7C0C">
                      <w:pPr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C44AF" wp14:editId="1A2A381D">
                            <wp:extent cx="2964691" cy="2997878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9928" b="92078" l="6875" r="93177">
                                                  <a14:foregroundMark x1="15052" y1="51492" x2="10677" y2="52058"/>
                                                  <a14:foregroundMark x1="6875" y1="47274" x2="10781" y2="61008"/>
                                                  <a14:foregroundMark x1="47760" y1="91821" x2="56302" y2="91924"/>
                                                  <a14:foregroundMark x1="56302" y1="91924" x2="59479" y2="91615"/>
                                                  <a14:foregroundMark x1="84479" y1="75412" x2="91406" y2="60802"/>
                                                  <a14:foregroundMark x1="91406" y1="60802" x2="91406" y2="60751"/>
                                                  <a14:foregroundMark x1="86458" y1="72891" x2="91042" y2="63169"/>
                                                  <a14:foregroundMark x1="88177" y1="69959" x2="92292" y2="51440"/>
                                                  <a14:foregroundMark x1="92292" y1="51440" x2="92448" y2="42181"/>
                                                  <a14:foregroundMark x1="91719" y1="59722" x2="93229" y2="52366"/>
                                                  <a14:foregroundMark x1="6875" y1="51132" x2="10729" y2="66872"/>
                                                  <a14:foregroundMark x1="10729" y1="66872" x2="11927" y2="68467"/>
                                                  <a14:foregroundMark x1="40521" y1="92078" x2="26094" y2="84671"/>
                                                  <a14:foregroundMark x1="26094" y1="84671" x2="26042" y2="84671"/>
                                                  <a14:foregroundMark x1="20417" y1="80607" x2="25833" y2="85391"/>
                                                  <a14:foregroundMark x1="11615" y1="68827" x2="20885" y2="80813"/>
                                                  <a14:foregroundMark x1="18125" y1="78447" x2="13073" y2="71656"/>
                                                  <a14:foregroundMark x1="87500" y1="71193" x2="92552" y2="56019"/>
                                                  <a14:foregroundMark x1="87969" y1="70525" x2="91406" y2="62243"/>
                                                  <a14:foregroundMark x1="88177" y1="70422" x2="90938" y2="62757"/>
                                                  <a14:foregroundMark x1="90938" y1="62757" x2="90938" y2="62706"/>
                                                  <a14:foregroundMark x1="87604" y1="71296" x2="91406" y2="59053"/>
                                                  <a14:foregroundMark x1="93125" y1="54167" x2="91406" y2="61677"/>
                                                  <a14:foregroundMark x1="88281" y1="70628" x2="91823" y2="56584"/>
                                                  <a14:foregroundMark x1="12760" y1="71862" x2="8281" y2="60854"/>
                                                  <a14:foregroundMark x1="12500" y1="71553" x2="8021" y2="61111"/>
                                                  <a14:foregroundMark x1="88281" y1="70525" x2="93021" y2="55298"/>
                                                  <a14:foregroundMark x1="93021" y1="55298" x2="93125" y2="5349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522" cy="300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81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9AFBAA" w14:textId="77777777" w:rsidR="00D55F50" w:rsidRPr="001E03FA" w:rsidRDefault="0044729D" w:rsidP="00EB2371">
                      <w:pP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6BB56CCA" w14:textId="77777777" w:rsidR="001E03FA" w:rsidRPr="001E03FA" w:rsidRDefault="001E03FA" w:rsidP="00D20F82">
                      <w:pPr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6C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8B111A" wp14:editId="4D1BC818">
                <wp:simplePos x="0" y="0"/>
                <wp:positionH relativeFrom="column">
                  <wp:posOffset>7882256</wp:posOffset>
                </wp:positionH>
                <wp:positionV relativeFrom="paragraph">
                  <wp:posOffset>6765926</wp:posOffset>
                </wp:positionV>
                <wp:extent cx="1033780" cy="224790"/>
                <wp:effectExtent l="0" t="38100" r="0" b="419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2160">
                          <a:off x="0" y="0"/>
                          <a:ext cx="103378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FADE4" w14:textId="77777777" w:rsidR="00584623" w:rsidRPr="007F267C" w:rsidRDefault="005846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111A" id="Text Box 12" o:spid="_x0000_s1039" type="#_x0000_t202" style="position:absolute;left:0;text-align:left;margin-left:620.65pt;margin-top:532.75pt;width:81.4pt;height:17.7pt;rotation:-379934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" filled="f" stroked="f" strokeweight=".5pt">
                <v:textbox>
                  <w:txbxContent>
                    <w:p w14:paraId="7BDFADE4" w14:textId="77777777" w:rsidR="00584623" w:rsidRPr="007F267C" w:rsidRDefault="005846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232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D81CA8" wp14:editId="26D02E00">
                <wp:simplePos x="0" y="0"/>
                <wp:positionH relativeFrom="column">
                  <wp:posOffset>7310755</wp:posOffset>
                </wp:positionH>
                <wp:positionV relativeFrom="paragraph">
                  <wp:posOffset>-120818</wp:posOffset>
                </wp:positionV>
                <wp:extent cx="1400175" cy="14712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47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1645" w14:textId="77777777" w:rsidR="00584623" w:rsidRDefault="00584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1CA8" id="Text Box 40" o:spid="_x0000_s1040" type="#_x0000_t202" style="position:absolute;left:0;text-align:left;margin-left:575.65pt;margin-top:-9.5pt;width:110.25pt;height:115.8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" filled="f" stroked="f" strokeweight=".5pt">
                <v:textbox>
                  <w:txbxContent>
                    <w:p w14:paraId="74211645" w14:textId="77777777" w:rsidR="00584623" w:rsidRDefault="00584623"/>
                  </w:txbxContent>
                </v:textbox>
              </v:shape>
            </w:pict>
          </mc:Fallback>
        </mc:AlternateContent>
      </w:r>
    </w:p>
    <w:sectPr w:rsidR="005F70E4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D48A" w14:textId="77777777" w:rsidR="001126B5" w:rsidRDefault="001126B5" w:rsidP="00BD2CE7">
      <w:r>
        <w:separator/>
      </w:r>
    </w:p>
  </w:endnote>
  <w:endnote w:type="continuationSeparator" w:id="0">
    <w:p w14:paraId="603C42B3" w14:textId="77777777" w:rsidR="001126B5" w:rsidRDefault="001126B5" w:rsidP="00BD2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18F18" w14:textId="77777777" w:rsidR="001126B5" w:rsidRDefault="001126B5" w:rsidP="00BD2CE7">
      <w:r>
        <w:separator/>
      </w:r>
    </w:p>
  </w:footnote>
  <w:footnote w:type="continuationSeparator" w:id="0">
    <w:p w14:paraId="4B6914C7" w14:textId="77777777" w:rsidR="001126B5" w:rsidRDefault="001126B5" w:rsidP="00BD2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61CCB"/>
    <w:multiLevelType w:val="hybridMultilevel"/>
    <w:tmpl w:val="3A983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0F315F"/>
    <w:multiLevelType w:val="hybridMultilevel"/>
    <w:tmpl w:val="60C83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63633"/>
    <w:multiLevelType w:val="hybridMultilevel"/>
    <w:tmpl w:val="73085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D0ED4"/>
    <w:multiLevelType w:val="hybridMultilevel"/>
    <w:tmpl w:val="0168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B3554"/>
    <w:multiLevelType w:val="hybridMultilevel"/>
    <w:tmpl w:val="1D022A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E1FCC"/>
    <w:multiLevelType w:val="hybridMultilevel"/>
    <w:tmpl w:val="FE48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4544F"/>
    <w:multiLevelType w:val="hybridMultilevel"/>
    <w:tmpl w:val="5A7E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724F1"/>
    <w:multiLevelType w:val="hybridMultilevel"/>
    <w:tmpl w:val="C768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105854">
    <w:abstractNumId w:val="7"/>
  </w:num>
  <w:num w:numId="2" w16cid:durableId="236139133">
    <w:abstractNumId w:val="0"/>
  </w:num>
  <w:num w:numId="3" w16cid:durableId="994601424">
    <w:abstractNumId w:val="4"/>
  </w:num>
  <w:num w:numId="4" w16cid:durableId="382604171">
    <w:abstractNumId w:val="2"/>
  </w:num>
  <w:num w:numId="5" w16cid:durableId="133255991">
    <w:abstractNumId w:val="3"/>
  </w:num>
  <w:num w:numId="6" w16cid:durableId="410195516">
    <w:abstractNumId w:val="6"/>
  </w:num>
  <w:num w:numId="7" w16cid:durableId="574977022">
    <w:abstractNumId w:val="5"/>
  </w:num>
  <w:num w:numId="8" w16cid:durableId="1371491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07"/>
    <w:rsid w:val="00036981"/>
    <w:rsid w:val="00043D48"/>
    <w:rsid w:val="00060B6C"/>
    <w:rsid w:val="000623CF"/>
    <w:rsid w:val="0006783F"/>
    <w:rsid w:val="00076B0B"/>
    <w:rsid w:val="000904D1"/>
    <w:rsid w:val="00097BAF"/>
    <w:rsid w:val="000A7447"/>
    <w:rsid w:val="000B3999"/>
    <w:rsid w:val="000C48F6"/>
    <w:rsid w:val="000C637C"/>
    <w:rsid w:val="000D19BE"/>
    <w:rsid w:val="000D247E"/>
    <w:rsid w:val="000D7B14"/>
    <w:rsid w:val="000F6034"/>
    <w:rsid w:val="000F7F13"/>
    <w:rsid w:val="0010175C"/>
    <w:rsid w:val="001043ED"/>
    <w:rsid w:val="00105783"/>
    <w:rsid w:val="001126B5"/>
    <w:rsid w:val="00120FB0"/>
    <w:rsid w:val="00122536"/>
    <w:rsid w:val="00136262"/>
    <w:rsid w:val="00153B7E"/>
    <w:rsid w:val="001540B4"/>
    <w:rsid w:val="00155DF9"/>
    <w:rsid w:val="00164F87"/>
    <w:rsid w:val="001666B7"/>
    <w:rsid w:val="001703AF"/>
    <w:rsid w:val="0017211A"/>
    <w:rsid w:val="0019063D"/>
    <w:rsid w:val="00194B1B"/>
    <w:rsid w:val="0019613F"/>
    <w:rsid w:val="001A0502"/>
    <w:rsid w:val="001B326D"/>
    <w:rsid w:val="001E03FA"/>
    <w:rsid w:val="001E1DDF"/>
    <w:rsid w:val="001E31CE"/>
    <w:rsid w:val="00217117"/>
    <w:rsid w:val="00225001"/>
    <w:rsid w:val="0022554C"/>
    <w:rsid w:val="00240704"/>
    <w:rsid w:val="00243D84"/>
    <w:rsid w:val="00252681"/>
    <w:rsid w:val="00263290"/>
    <w:rsid w:val="00266554"/>
    <w:rsid w:val="00282053"/>
    <w:rsid w:val="0028731A"/>
    <w:rsid w:val="002A196D"/>
    <w:rsid w:val="002A5AE3"/>
    <w:rsid w:val="002A6A47"/>
    <w:rsid w:val="002B08C8"/>
    <w:rsid w:val="002B1581"/>
    <w:rsid w:val="002B1B09"/>
    <w:rsid w:val="002B7DDB"/>
    <w:rsid w:val="002D76C2"/>
    <w:rsid w:val="002E7F4A"/>
    <w:rsid w:val="002F1D83"/>
    <w:rsid w:val="00307307"/>
    <w:rsid w:val="00311203"/>
    <w:rsid w:val="0031520C"/>
    <w:rsid w:val="00325717"/>
    <w:rsid w:val="003325F7"/>
    <w:rsid w:val="00334037"/>
    <w:rsid w:val="00353159"/>
    <w:rsid w:val="0037462E"/>
    <w:rsid w:val="0038119D"/>
    <w:rsid w:val="00387B76"/>
    <w:rsid w:val="00394135"/>
    <w:rsid w:val="00397FE4"/>
    <w:rsid w:val="003A1355"/>
    <w:rsid w:val="003A51D8"/>
    <w:rsid w:val="003A5200"/>
    <w:rsid w:val="003B21EB"/>
    <w:rsid w:val="003B7DE5"/>
    <w:rsid w:val="003C7050"/>
    <w:rsid w:val="003E072F"/>
    <w:rsid w:val="00402031"/>
    <w:rsid w:val="00435A01"/>
    <w:rsid w:val="00444B92"/>
    <w:rsid w:val="0044729D"/>
    <w:rsid w:val="00471131"/>
    <w:rsid w:val="00471A61"/>
    <w:rsid w:val="004A18F1"/>
    <w:rsid w:val="004A7B9B"/>
    <w:rsid w:val="004B1305"/>
    <w:rsid w:val="004B597B"/>
    <w:rsid w:val="004C1D9E"/>
    <w:rsid w:val="004D59BD"/>
    <w:rsid w:val="004F65CE"/>
    <w:rsid w:val="004F7974"/>
    <w:rsid w:val="004F7A17"/>
    <w:rsid w:val="00510A4A"/>
    <w:rsid w:val="005134AE"/>
    <w:rsid w:val="00515E85"/>
    <w:rsid w:val="005208E8"/>
    <w:rsid w:val="0052711E"/>
    <w:rsid w:val="0054068C"/>
    <w:rsid w:val="00543BF2"/>
    <w:rsid w:val="00584623"/>
    <w:rsid w:val="005848FA"/>
    <w:rsid w:val="00593D80"/>
    <w:rsid w:val="00597D3D"/>
    <w:rsid w:val="005A4933"/>
    <w:rsid w:val="005B7935"/>
    <w:rsid w:val="005E5F8E"/>
    <w:rsid w:val="005F234C"/>
    <w:rsid w:val="005F70E4"/>
    <w:rsid w:val="00604115"/>
    <w:rsid w:val="00606D3B"/>
    <w:rsid w:val="00622147"/>
    <w:rsid w:val="0063521F"/>
    <w:rsid w:val="00640E78"/>
    <w:rsid w:val="00643C79"/>
    <w:rsid w:val="00656C97"/>
    <w:rsid w:val="006667DE"/>
    <w:rsid w:val="0067614B"/>
    <w:rsid w:val="00677DF7"/>
    <w:rsid w:val="006948DB"/>
    <w:rsid w:val="006A2125"/>
    <w:rsid w:val="006A74EC"/>
    <w:rsid w:val="006A7730"/>
    <w:rsid w:val="006C1159"/>
    <w:rsid w:val="006C4895"/>
    <w:rsid w:val="006D0326"/>
    <w:rsid w:val="006E140D"/>
    <w:rsid w:val="006E14CB"/>
    <w:rsid w:val="006E2D0E"/>
    <w:rsid w:val="006E5C60"/>
    <w:rsid w:val="0070332E"/>
    <w:rsid w:val="00703519"/>
    <w:rsid w:val="0072212E"/>
    <w:rsid w:val="007236A7"/>
    <w:rsid w:val="007329F8"/>
    <w:rsid w:val="0074028E"/>
    <w:rsid w:val="00744354"/>
    <w:rsid w:val="00754517"/>
    <w:rsid w:val="00772D10"/>
    <w:rsid w:val="007828AF"/>
    <w:rsid w:val="00787ED6"/>
    <w:rsid w:val="007B11D8"/>
    <w:rsid w:val="007D3231"/>
    <w:rsid w:val="007D490A"/>
    <w:rsid w:val="007D5A69"/>
    <w:rsid w:val="007D6773"/>
    <w:rsid w:val="007E232B"/>
    <w:rsid w:val="007F267C"/>
    <w:rsid w:val="007F421A"/>
    <w:rsid w:val="0081411D"/>
    <w:rsid w:val="00831366"/>
    <w:rsid w:val="00851132"/>
    <w:rsid w:val="00851FC5"/>
    <w:rsid w:val="00867680"/>
    <w:rsid w:val="00886954"/>
    <w:rsid w:val="00891FF6"/>
    <w:rsid w:val="008A5F5F"/>
    <w:rsid w:val="008B3B1A"/>
    <w:rsid w:val="008C4A76"/>
    <w:rsid w:val="008D701B"/>
    <w:rsid w:val="008E35A8"/>
    <w:rsid w:val="008F7684"/>
    <w:rsid w:val="009006B0"/>
    <w:rsid w:val="00901915"/>
    <w:rsid w:val="00904EDB"/>
    <w:rsid w:val="009121CB"/>
    <w:rsid w:val="00912D87"/>
    <w:rsid w:val="0091522C"/>
    <w:rsid w:val="00917A7E"/>
    <w:rsid w:val="009222CE"/>
    <w:rsid w:val="00932B3E"/>
    <w:rsid w:val="00957435"/>
    <w:rsid w:val="00962A19"/>
    <w:rsid w:val="0096440A"/>
    <w:rsid w:val="00972CF2"/>
    <w:rsid w:val="00977010"/>
    <w:rsid w:val="0098510F"/>
    <w:rsid w:val="0098517F"/>
    <w:rsid w:val="00986415"/>
    <w:rsid w:val="00987801"/>
    <w:rsid w:val="00992E2E"/>
    <w:rsid w:val="009A7B6E"/>
    <w:rsid w:val="009E6E19"/>
    <w:rsid w:val="009F2E58"/>
    <w:rsid w:val="00A015F1"/>
    <w:rsid w:val="00A130A1"/>
    <w:rsid w:val="00A260E1"/>
    <w:rsid w:val="00A33026"/>
    <w:rsid w:val="00A3646F"/>
    <w:rsid w:val="00A573E5"/>
    <w:rsid w:val="00A65CEF"/>
    <w:rsid w:val="00A67798"/>
    <w:rsid w:val="00A750E1"/>
    <w:rsid w:val="00A952CB"/>
    <w:rsid w:val="00AA22E6"/>
    <w:rsid w:val="00AA66C2"/>
    <w:rsid w:val="00AB2426"/>
    <w:rsid w:val="00AB3853"/>
    <w:rsid w:val="00AF1BEE"/>
    <w:rsid w:val="00AF5610"/>
    <w:rsid w:val="00B024DE"/>
    <w:rsid w:val="00B04854"/>
    <w:rsid w:val="00B0581F"/>
    <w:rsid w:val="00B130A4"/>
    <w:rsid w:val="00B17A17"/>
    <w:rsid w:val="00B5032B"/>
    <w:rsid w:val="00B50A40"/>
    <w:rsid w:val="00B53CD7"/>
    <w:rsid w:val="00B570C2"/>
    <w:rsid w:val="00B74672"/>
    <w:rsid w:val="00B819F4"/>
    <w:rsid w:val="00BA6212"/>
    <w:rsid w:val="00BB5B46"/>
    <w:rsid w:val="00BD2CE7"/>
    <w:rsid w:val="00BD3096"/>
    <w:rsid w:val="00BF15A1"/>
    <w:rsid w:val="00BF7EA0"/>
    <w:rsid w:val="00C02A41"/>
    <w:rsid w:val="00C15985"/>
    <w:rsid w:val="00C2311C"/>
    <w:rsid w:val="00C25135"/>
    <w:rsid w:val="00C25570"/>
    <w:rsid w:val="00C34CB4"/>
    <w:rsid w:val="00C41A74"/>
    <w:rsid w:val="00C43ADE"/>
    <w:rsid w:val="00C60A09"/>
    <w:rsid w:val="00C657CA"/>
    <w:rsid w:val="00C718FD"/>
    <w:rsid w:val="00CB3B5C"/>
    <w:rsid w:val="00CD54CD"/>
    <w:rsid w:val="00CF0D71"/>
    <w:rsid w:val="00CF2D60"/>
    <w:rsid w:val="00D04A60"/>
    <w:rsid w:val="00D1088D"/>
    <w:rsid w:val="00D16C01"/>
    <w:rsid w:val="00D20F82"/>
    <w:rsid w:val="00D2552F"/>
    <w:rsid w:val="00D34FB3"/>
    <w:rsid w:val="00D53CF5"/>
    <w:rsid w:val="00D55F50"/>
    <w:rsid w:val="00D71522"/>
    <w:rsid w:val="00D75C44"/>
    <w:rsid w:val="00D80CDD"/>
    <w:rsid w:val="00DA0C99"/>
    <w:rsid w:val="00DA3773"/>
    <w:rsid w:val="00DA77FD"/>
    <w:rsid w:val="00DA7D98"/>
    <w:rsid w:val="00DC13A1"/>
    <w:rsid w:val="00DD1674"/>
    <w:rsid w:val="00DE178C"/>
    <w:rsid w:val="00E22BE0"/>
    <w:rsid w:val="00E25D24"/>
    <w:rsid w:val="00E512F5"/>
    <w:rsid w:val="00E54973"/>
    <w:rsid w:val="00E6505C"/>
    <w:rsid w:val="00E65CBA"/>
    <w:rsid w:val="00E80653"/>
    <w:rsid w:val="00E84558"/>
    <w:rsid w:val="00E84EE6"/>
    <w:rsid w:val="00E92CEC"/>
    <w:rsid w:val="00E941C1"/>
    <w:rsid w:val="00EA4ECA"/>
    <w:rsid w:val="00EB2371"/>
    <w:rsid w:val="00EC4ED7"/>
    <w:rsid w:val="00ED17F5"/>
    <w:rsid w:val="00EE03B7"/>
    <w:rsid w:val="00F00DEB"/>
    <w:rsid w:val="00F01175"/>
    <w:rsid w:val="00F01D5D"/>
    <w:rsid w:val="00F056F3"/>
    <w:rsid w:val="00F1374F"/>
    <w:rsid w:val="00F13D98"/>
    <w:rsid w:val="00F1423D"/>
    <w:rsid w:val="00F14392"/>
    <w:rsid w:val="00F15D07"/>
    <w:rsid w:val="00F2151F"/>
    <w:rsid w:val="00F308BC"/>
    <w:rsid w:val="00F34E6B"/>
    <w:rsid w:val="00F44FCC"/>
    <w:rsid w:val="00F50992"/>
    <w:rsid w:val="00F51ADD"/>
    <w:rsid w:val="00F603A1"/>
    <w:rsid w:val="00F706AB"/>
    <w:rsid w:val="00F73E4A"/>
    <w:rsid w:val="00FB0C8D"/>
    <w:rsid w:val="00FB336B"/>
    <w:rsid w:val="00FB7198"/>
    <w:rsid w:val="00FC02B2"/>
    <w:rsid w:val="00FF50DE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948D36"/>
  <w15:docId w15:val="{078C1428-C739-4A88-B3E0-DBD1AD8E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2C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2CE7"/>
    <w:rPr>
      <w:color w:val="212120"/>
      <w:kern w:val="28"/>
    </w:rPr>
  </w:style>
  <w:style w:type="paragraph" w:styleId="Footer">
    <w:name w:val="footer"/>
    <w:basedOn w:val="Normal"/>
    <w:link w:val="FooterChar"/>
    <w:rsid w:val="00BD2C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D2CE7"/>
    <w:rPr>
      <w:color w:val="212120"/>
      <w:kern w:val="28"/>
    </w:rPr>
  </w:style>
  <w:style w:type="paragraph" w:styleId="BalloonText">
    <w:name w:val="Balloon Text"/>
    <w:basedOn w:val="Normal"/>
    <w:link w:val="BalloonTextChar"/>
    <w:rsid w:val="00E25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5D24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DA3773"/>
    <w:pPr>
      <w:ind w:left="720"/>
      <w:contextualSpacing/>
    </w:pPr>
  </w:style>
  <w:style w:type="character" w:styleId="Hyperlink">
    <w:name w:val="Hyperlink"/>
    <w:basedOn w:val="DefaultParagraphFont"/>
    <w:rsid w:val="00515E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A135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7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hyperlink" Target="http://www.nagsheadnc.gov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agsheadnc.gov" TargetMode="External"/><Relationship Id="rId23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0.wmf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holt\AppData\Roaming\Microsoft\Templates\Technology%20business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B00CE-E656-4518-9772-D87DD8932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</Template>
  <TotalTime>104</TotalTime>
  <Pages>2</Pages>
  <Words>0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Holt, Jessica</dc:creator>
  <cp:lastModifiedBy>Chris Montgomery</cp:lastModifiedBy>
  <cp:revision>8</cp:revision>
  <cp:lastPrinted>2023-07-27T13:11:00Z</cp:lastPrinted>
  <dcterms:created xsi:type="dcterms:W3CDTF">2023-07-18T19:20:00Z</dcterms:created>
  <dcterms:modified xsi:type="dcterms:W3CDTF">2024-05-31T17:39:00Z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TC102580011033</vt:lpwstr>
  </property>
</Properties>
</file>